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11" w:type="pct"/>
        <w:tblLook w:val="0600" w:firstRow="0" w:lastRow="0" w:firstColumn="0" w:lastColumn="0" w:noHBand="1" w:noVBand="1"/>
        <w:tblCaption w:val="Layout table"/>
      </w:tblPr>
      <w:tblGrid>
        <w:gridCol w:w="2060"/>
        <w:gridCol w:w="2061"/>
        <w:gridCol w:w="2061"/>
        <w:gridCol w:w="2061"/>
        <w:gridCol w:w="2061"/>
        <w:gridCol w:w="1423"/>
        <w:gridCol w:w="638"/>
        <w:gridCol w:w="2067"/>
      </w:tblGrid>
      <w:tr w:rsidR="00E76BE6" w:rsidRPr="0066208F" w14:paraId="54B5FA5A" w14:textId="77777777" w:rsidTr="004A0A05">
        <w:trPr>
          <w:trHeight w:val="1352"/>
        </w:trPr>
        <w:tc>
          <w:tcPr>
            <w:tcW w:w="4063" w:type="pct"/>
            <w:gridSpan w:val="6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</w:tcPr>
          <w:p w14:paraId="15F89E51" w14:textId="57322BD8" w:rsidR="00EB29B2" w:rsidRPr="00846B70" w:rsidRDefault="00846B70" w:rsidP="000A61C1">
            <w:pPr>
              <w:rPr>
                <w:rFonts w:ascii="Aptos" w:hAnsi="Aptos"/>
                <w:b/>
                <w:bCs/>
                <w:color w:val="auto"/>
                <w:sz w:val="72"/>
                <w:szCs w:val="72"/>
              </w:rPr>
            </w:pPr>
            <w:r w:rsidRPr="00846B70">
              <w:rPr>
                <w:rFonts w:ascii="Aptos" w:hAnsi="Aptos"/>
                <w:b/>
                <w:bCs/>
                <w:color w:val="auto"/>
                <w:sz w:val="72"/>
                <w:szCs w:val="72"/>
              </w:rPr>
              <w:t>Jan-Feb</w:t>
            </w:r>
            <w:r w:rsidR="00FD15C4" w:rsidRPr="00846B70">
              <w:rPr>
                <w:rFonts w:ascii="Aptos" w:hAnsi="Aptos"/>
                <w:b/>
                <w:bCs/>
                <w:color w:val="auto"/>
                <w:sz w:val="72"/>
                <w:szCs w:val="72"/>
              </w:rPr>
              <w:t xml:space="preserve"> Intramural Schedule</w:t>
            </w:r>
          </w:p>
        </w:tc>
        <w:tc>
          <w:tcPr>
            <w:tcW w:w="937" w:type="pct"/>
            <w:gridSpan w:val="2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</w:tcPr>
          <w:p w14:paraId="7DDE5028" w14:textId="44F60F03" w:rsidR="00EB29B2" w:rsidRPr="00846B70" w:rsidRDefault="00CC126F" w:rsidP="000A61C1">
            <w:pPr>
              <w:rPr>
                <w:rFonts w:ascii="Aptos" w:hAnsi="Aptos"/>
                <w:b/>
                <w:bCs/>
                <w:color w:val="auto"/>
                <w:sz w:val="72"/>
                <w:szCs w:val="72"/>
              </w:rPr>
            </w:pPr>
            <w:r w:rsidRPr="00846B70">
              <w:rPr>
                <w:rFonts w:ascii="Aptos" w:hAnsi="Aptos"/>
                <w:b/>
                <w:bCs/>
                <w:color w:val="auto"/>
                <w:sz w:val="72"/>
                <w:szCs w:val="72"/>
              </w:rPr>
              <w:t>202</w:t>
            </w:r>
            <w:r w:rsidR="00846B70" w:rsidRPr="00846B70">
              <w:rPr>
                <w:rFonts w:ascii="Aptos" w:hAnsi="Aptos"/>
                <w:b/>
                <w:bCs/>
                <w:color w:val="auto"/>
                <w:sz w:val="72"/>
                <w:szCs w:val="72"/>
              </w:rPr>
              <w:t>6</w:t>
            </w:r>
          </w:p>
        </w:tc>
      </w:tr>
      <w:tr w:rsidR="00EB29B2" w:rsidRPr="0066208F" w14:paraId="1B639803" w14:textId="77777777" w:rsidTr="004A0A05">
        <w:trPr>
          <w:trHeight w:val="438"/>
        </w:trPr>
        <w:tc>
          <w:tcPr>
            <w:tcW w:w="4063" w:type="pct"/>
            <w:gridSpan w:val="6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</w:tcPr>
          <w:p w14:paraId="64523738" w14:textId="77777777" w:rsidR="00EB29B2" w:rsidRPr="0066208F" w:rsidRDefault="00EB29B2" w:rsidP="000A61C1">
            <w:pPr>
              <w:rPr>
                <w:rFonts w:ascii="Aptos" w:hAnsi="Aptos"/>
              </w:rPr>
            </w:pPr>
          </w:p>
        </w:tc>
        <w:tc>
          <w:tcPr>
            <w:tcW w:w="937" w:type="pct"/>
            <w:gridSpan w:val="2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</w:tcPr>
          <w:p w14:paraId="411D4818" w14:textId="77777777" w:rsidR="00EB29B2" w:rsidRPr="0066208F" w:rsidRDefault="00EB29B2" w:rsidP="000A61C1">
            <w:pPr>
              <w:rPr>
                <w:rFonts w:ascii="Aptos" w:hAnsi="Aptos"/>
              </w:rPr>
            </w:pPr>
          </w:p>
        </w:tc>
      </w:tr>
      <w:tr w:rsidR="005B4B49" w:rsidRPr="0066208F" w14:paraId="02781B3C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595959" w:themeFill="text1" w:themeFillTint="A6"/>
          </w:tcPr>
          <w:p w14:paraId="56CB7604" w14:textId="77777777" w:rsidR="00EB29B2" w:rsidRPr="0066208F" w:rsidRDefault="00434E61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-1559472048"/>
                <w:placeholder>
                  <w:docPart w:val="9595B240F1CD44F7977F8A87A07C74AC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Sunday</w:t>
                </w:r>
              </w:sdtContent>
            </w:sdt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567B69DE" w14:textId="77777777" w:rsidR="00EB29B2" w:rsidRPr="0066208F" w:rsidRDefault="00434E61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1830477086"/>
                <w:placeholder>
                  <w:docPart w:val="8085EF4F78C24CE581AC536AF4B62C5D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Monday</w:t>
                </w:r>
              </w:sdtContent>
            </w:sdt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5799517F" w14:textId="77777777" w:rsidR="00EB29B2" w:rsidRPr="0066208F" w:rsidRDefault="00434E61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1049036045"/>
                <w:placeholder>
                  <w:docPart w:val="93DE638E72FE4492B09B6D1A035CC3FD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Tuesday</w:t>
                </w:r>
              </w:sdtContent>
            </w:sdt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2FD86BE6" w14:textId="77777777" w:rsidR="00EB29B2" w:rsidRPr="0066208F" w:rsidRDefault="00434E61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513506771"/>
                <w:placeholder>
                  <w:docPart w:val="04BD16B9EE694B2BB590209ECCF45DDE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Wednesday</w:t>
                </w:r>
              </w:sdtContent>
            </w:sdt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1CB02C93" w14:textId="77777777" w:rsidR="00EB29B2" w:rsidRPr="0066208F" w:rsidRDefault="00434E61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1506241252"/>
                <w:placeholder>
                  <w:docPart w:val="60D7A9828B774B908933FEA574931D6C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Thursday</w:t>
                </w:r>
              </w:sdtContent>
            </w:sdt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2DAACAF6" w14:textId="77777777" w:rsidR="00EB29B2" w:rsidRPr="0066208F" w:rsidRDefault="00434E61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366961532"/>
                <w:placeholder>
                  <w:docPart w:val="BE750616FEC84F89B54184B5360B8210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Friday</w:t>
                </w:r>
              </w:sdtContent>
            </w:sdt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595959" w:themeFill="text1" w:themeFillTint="A6"/>
          </w:tcPr>
          <w:p w14:paraId="0C3904C1" w14:textId="77777777" w:rsidR="00EB29B2" w:rsidRPr="0066208F" w:rsidRDefault="00434E61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-703411913"/>
                <w:placeholder>
                  <w:docPart w:val="801D1286A0924FB0939A968C969C701F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Saturday</w:t>
                </w:r>
              </w:sdtContent>
            </w:sdt>
          </w:p>
        </w:tc>
      </w:tr>
      <w:tr w:rsidR="00C0767A" w:rsidRPr="0066208F" w14:paraId="764E99B5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4B98C56" w14:textId="77777777" w:rsidR="00C0767A" w:rsidRPr="004A0A05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D499A48" w14:textId="5E143AA1" w:rsidR="00C96373" w:rsidRPr="004A0A05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Jan. 26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BB0A13C" w14:textId="06813E85" w:rsidR="00C0767A" w:rsidRPr="004A0A05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Jan. 27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22655FD" w14:textId="2A9E0247" w:rsidR="00C0767A" w:rsidRPr="004A0A05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Jan. 28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3BD8090" w14:textId="0CB33C2C" w:rsidR="00C0767A" w:rsidRPr="004A0A05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Jan. 29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7F9C9E3" w14:textId="19AD7AA6" w:rsidR="00C0767A" w:rsidRPr="004A0A05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Jan. 30</w:t>
            </w: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4C2F56F" w14:textId="4133B5D2" w:rsidR="00C0767A" w:rsidRPr="004A0A05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C126F" w:rsidRPr="0066208F" w14:paraId="31A65823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06BB4A8" w14:textId="77777777" w:rsidR="00CC126F" w:rsidRPr="004A0A05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EFE6D44" w14:textId="2E030A2A" w:rsidR="00CC126F" w:rsidRPr="006F7699" w:rsidRDefault="00C96373" w:rsidP="000A61C1">
            <w:pPr>
              <w:rPr>
                <w:rFonts w:ascii="Aptos" w:hAnsi="Aptos"/>
                <w:b/>
                <w:bCs/>
                <w:color w:val="auto"/>
                <w:sz w:val="20"/>
                <w:szCs w:val="20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</w:t>
            </w:r>
            <w:r w:rsidR="0053792E"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:</w:t>
            </w:r>
            <w:r w:rsidR="006F7699"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15</w:t>
            </w:r>
            <w:r w:rsidR="0053792E"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—1</w:t>
            </w:r>
            <w:r w:rsidR="006F7699"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2:30</w:t>
            </w:r>
            <w:r w:rsidR="0053792E"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 xml:space="preserve">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1B2BA8D" w14:textId="73476C2F" w:rsidR="00CC126F" w:rsidRPr="0098412F" w:rsidRDefault="006F769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0AB559D" w14:textId="3D5B3A55" w:rsidR="00CC126F" w:rsidRPr="0098412F" w:rsidRDefault="006F769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8005031" w14:textId="6DD1037C" w:rsidR="00CC126F" w:rsidRPr="000D2DBA" w:rsidRDefault="009F54BA" w:rsidP="000A61C1">
            <w:pPr>
              <w:rPr>
                <w:rFonts w:ascii="Aptos" w:hAnsi="Aptos"/>
                <w:b/>
                <w:bCs/>
                <w:color w:val="auto"/>
              </w:rPr>
            </w:pPr>
            <w:r w:rsidRPr="009F54BA">
              <w:rPr>
                <w:rFonts w:ascii="Aptos" w:hAnsi="Aptos"/>
                <w:b/>
                <w:bCs/>
                <w:color w:val="EE0000"/>
              </w:rPr>
              <w:t>CLOSED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F111E5A" w14:textId="77777777" w:rsidR="00CC126F" w:rsidRPr="0098412F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EC61F2A" w14:textId="77777777" w:rsidR="00CC126F" w:rsidRPr="004A0A05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0767A" w:rsidRPr="0066208F" w14:paraId="03A4ED6D" w14:textId="77777777" w:rsidTr="004A0A05">
        <w:trPr>
          <w:trHeight w:val="438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590144D" w14:textId="4524891D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1367A2CB" w14:textId="455A3175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2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9DD10E7" w14:textId="474712DD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3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0DE2884" w14:textId="38A7C9C1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4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5C50513" w14:textId="35BE01BE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5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260A1CA" w14:textId="099CCA9E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6</w:t>
            </w: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02B994C" w14:textId="67EBCC0E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5B4B49" w:rsidRPr="0066208F" w14:paraId="23E24DF8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93528E4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76E98CE" w14:textId="0C3E8B9D" w:rsidR="00CC126F" w:rsidRPr="004B3E03" w:rsidRDefault="006F769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8E8F8D8" w14:textId="57FE587C" w:rsidR="00CC126F" w:rsidRPr="004B3E03" w:rsidRDefault="006F7699" w:rsidP="00291D02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C9F406D" w14:textId="24EC6BE6" w:rsidR="00CC126F" w:rsidRPr="004B3E03" w:rsidRDefault="006F769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47753CA" w14:textId="5BAFC9DE" w:rsidR="00CC126F" w:rsidRPr="004B3E03" w:rsidRDefault="006F7699" w:rsidP="00291D02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0D63D16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5F21A28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0767A" w:rsidRPr="0066208F" w14:paraId="37F1E171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BD5F571" w14:textId="11CD6F87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A35BB6E" w14:textId="62FB2998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9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A643A76" w14:textId="4BB447B3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10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2238FFF" w14:textId="01DB4A08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11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57D5EB" w14:textId="42433347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12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9B67F9F" w14:textId="4E48E12A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13</w:t>
            </w: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94ADC4B" w14:textId="0647F367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C126F" w:rsidRPr="0066208F" w14:paraId="51903A09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5628EBB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10A7E3D" w14:textId="0F8D3AC6" w:rsidR="00CC126F" w:rsidRPr="004B3E03" w:rsidRDefault="006F769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99CFFD" w14:textId="04C53AA6" w:rsidR="00CC126F" w:rsidRPr="004B3E03" w:rsidRDefault="006F7699" w:rsidP="00291D02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9CCF0FC" w14:textId="2B16696D" w:rsidR="00CC126F" w:rsidRPr="004B3E03" w:rsidRDefault="006F769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6459F62" w14:textId="7F119267" w:rsidR="001D20EB" w:rsidRPr="004B3E03" w:rsidRDefault="006F769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800300C" w14:textId="4CAA9F1F" w:rsidR="00DD10E5" w:rsidRPr="004B3E03" w:rsidRDefault="00DD10E5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A3FEDBE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0767A" w:rsidRPr="0066208F" w14:paraId="14FDC344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50F44F6" w14:textId="0D04C945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5D5551A" w14:textId="32613623" w:rsidR="00C0767A" w:rsidRPr="004B3E03" w:rsidRDefault="00655D2C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</w:t>
            </w:r>
            <w:r w:rsidR="00340C56"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. 16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742EA813" w14:textId="7F8F5ED9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17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CF2D4BE" w14:textId="71575B18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18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4AD84FF8" w14:textId="27499D64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19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780B9DA" w14:textId="2A430E1C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20</w:t>
            </w: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066DB74" w14:textId="1249AB5B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5B4B49" w:rsidRPr="0066208F" w14:paraId="6DCDBF1A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638BE2D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9E4A036" w14:textId="1DA21689" w:rsidR="009F4D42" w:rsidRPr="004B3E03" w:rsidRDefault="009F54B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9F54BA">
              <w:rPr>
                <w:rFonts w:ascii="Aptos" w:hAnsi="Aptos"/>
                <w:b/>
                <w:bCs/>
                <w:color w:val="EE0000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42E3059E" w14:textId="6E474348" w:rsidR="009F4D42" w:rsidRPr="004B3E03" w:rsidRDefault="009F54B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9F54BA">
              <w:rPr>
                <w:rFonts w:ascii="Aptos" w:hAnsi="Aptos"/>
                <w:b/>
                <w:bCs/>
                <w:color w:val="EE0000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1A5B5B9D" w14:textId="3EED263B" w:rsidR="009F4D42" w:rsidRPr="004B3E03" w:rsidRDefault="009F54B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9F54BA">
              <w:rPr>
                <w:rFonts w:ascii="Aptos" w:hAnsi="Aptos"/>
                <w:b/>
                <w:bCs/>
                <w:color w:val="EE0000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DD64803" w14:textId="1C2EF2AE" w:rsidR="009F4D42" w:rsidRPr="004B3E03" w:rsidRDefault="006307FD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9F54BA">
              <w:rPr>
                <w:rFonts w:ascii="Aptos" w:hAnsi="Aptos"/>
                <w:b/>
                <w:bCs/>
                <w:color w:val="EE0000"/>
              </w:rPr>
              <w:t>CLOSED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0957AD9" w14:textId="18B479D1" w:rsidR="007C2FE4" w:rsidRPr="004B3E03" w:rsidRDefault="007C2FE4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196B5EA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0767A" w:rsidRPr="0066208F" w14:paraId="7B2B6217" w14:textId="77777777" w:rsidTr="004A0A05">
        <w:trPr>
          <w:trHeight w:val="438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9293445" w14:textId="7B274E4D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CC6FD3B" w14:textId="2E5D987F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23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ED82D2" w14:textId="3D424FD6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24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AC08994" w14:textId="0C12E3AF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25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76AE40F" w14:textId="0D204F4F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26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BBDF80" w14:textId="302B2A5A" w:rsidR="00C0767A" w:rsidRPr="004B3E03" w:rsidRDefault="00340C56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Feb. 2</w:t>
            </w:r>
            <w:r w:rsidR="007B2BDE"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7</w:t>
            </w: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47A195A" w14:textId="787286D9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8C2AEB" w:rsidRPr="0066208F" w14:paraId="02FCE336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5F08BC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ADF0238" w14:textId="491932C4" w:rsidR="00DD4556" w:rsidRPr="004B3E03" w:rsidRDefault="002C2F79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864E3BB" w14:textId="16D80212" w:rsidR="00F8248F" w:rsidRPr="004B3E03" w:rsidRDefault="00F95C59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9F54BA">
              <w:rPr>
                <w:rFonts w:ascii="Aptos" w:hAnsi="Aptos"/>
                <w:b/>
                <w:bCs/>
                <w:color w:val="EE0000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181380D" w14:textId="09B2F880" w:rsidR="008C2AEB" w:rsidRPr="004B3E03" w:rsidRDefault="002C2F79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6F7699"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Open 11:15—12:30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55030A1" w14:textId="77D43537" w:rsidR="008C2AEB" w:rsidRPr="004B3E03" w:rsidRDefault="00F95C59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9F54BA">
              <w:rPr>
                <w:rFonts w:ascii="Aptos" w:hAnsi="Aptos"/>
                <w:b/>
                <w:bCs/>
                <w:color w:val="EE0000"/>
              </w:rPr>
              <w:t>CLOSED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0664529" w14:textId="0D7C9009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E782A56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8C2AEB" w:rsidRPr="0066208F" w14:paraId="753F5FAF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AA54A69" w14:textId="75B5A15C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72247609" w14:textId="15C19FE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7BD12A95" w14:textId="7ABBE809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25B84F3" w14:textId="4C086FF5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C082AA1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0583FD9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4964E1B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8C2AEB" w:rsidRPr="0066208F" w14:paraId="1D79DCBC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1B46C2C6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4AAE5B3" w14:textId="63212A7C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B3AA73F" w14:textId="2998B9EB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42EDD9A" w14:textId="4020137F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14F81BE3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D529D1F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56276F1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</w:tbl>
    <w:p w14:paraId="48F92902" w14:textId="77777777" w:rsidR="00053E1F" w:rsidRPr="0066208F" w:rsidRDefault="00053E1F" w:rsidP="000A61C1">
      <w:pPr>
        <w:rPr>
          <w:rFonts w:ascii="Aptos" w:hAnsi="Aptos"/>
        </w:rPr>
        <w:sectPr w:rsidR="00053E1F" w:rsidRPr="0066208F" w:rsidSect="00ED5323">
          <w:pgSz w:w="15840" w:h="12240" w:orient="landscape" w:code="1"/>
          <w:pgMar w:top="504" w:right="720" w:bottom="0" w:left="720" w:header="0" w:footer="0" w:gutter="0"/>
          <w:cols w:space="720"/>
          <w:docGrid w:linePitch="360"/>
        </w:sectPr>
      </w:pPr>
    </w:p>
    <w:p w14:paraId="3B1591E9" w14:textId="77777777" w:rsidR="00053E1F" w:rsidRPr="0066208F" w:rsidRDefault="00053E1F" w:rsidP="000A61C1">
      <w:pPr>
        <w:rPr>
          <w:rFonts w:ascii="Aptos" w:hAnsi="Aptos"/>
        </w:rPr>
      </w:pPr>
    </w:p>
    <w:sectPr w:rsidR="00053E1F" w:rsidRPr="0066208F" w:rsidSect="00ED5323">
      <w:pgSz w:w="15840" w:h="12240" w:orient="landscape" w:code="1"/>
      <w:pgMar w:top="504" w:right="720" w:bottom="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77F9A" w14:textId="77777777" w:rsidR="00434E61" w:rsidRDefault="00434E61">
      <w:pPr>
        <w:spacing w:before="0" w:after="0"/>
      </w:pPr>
      <w:r>
        <w:separator/>
      </w:r>
    </w:p>
  </w:endnote>
  <w:endnote w:type="continuationSeparator" w:id="0">
    <w:p w14:paraId="0FFB251C" w14:textId="77777777" w:rsidR="00434E61" w:rsidRDefault="00434E6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C38AA" w14:textId="77777777" w:rsidR="00434E61" w:rsidRDefault="00434E61">
      <w:pPr>
        <w:spacing w:before="0" w:after="0"/>
      </w:pPr>
      <w:r>
        <w:separator/>
      </w:r>
    </w:p>
  </w:footnote>
  <w:footnote w:type="continuationSeparator" w:id="0">
    <w:p w14:paraId="392B872E" w14:textId="77777777" w:rsidR="00434E61" w:rsidRDefault="00434E61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1/31/2021"/>
    <w:docVar w:name="MonthStart" w:val="1/1/2021"/>
  </w:docVars>
  <w:rsids>
    <w:rsidRoot w:val="000A61C1"/>
    <w:rsid w:val="0000278C"/>
    <w:rsid w:val="00002EB2"/>
    <w:rsid w:val="0001003D"/>
    <w:rsid w:val="00013808"/>
    <w:rsid w:val="00046477"/>
    <w:rsid w:val="00053E1F"/>
    <w:rsid w:val="000634C9"/>
    <w:rsid w:val="00075BE3"/>
    <w:rsid w:val="00080F8C"/>
    <w:rsid w:val="000811D6"/>
    <w:rsid w:val="00095265"/>
    <w:rsid w:val="000A588B"/>
    <w:rsid w:val="000A61C1"/>
    <w:rsid w:val="000D2DBA"/>
    <w:rsid w:val="000E7125"/>
    <w:rsid w:val="000F26AC"/>
    <w:rsid w:val="00135016"/>
    <w:rsid w:val="00136747"/>
    <w:rsid w:val="00153760"/>
    <w:rsid w:val="0016297B"/>
    <w:rsid w:val="0017158B"/>
    <w:rsid w:val="00174DB7"/>
    <w:rsid w:val="00185DE2"/>
    <w:rsid w:val="00186121"/>
    <w:rsid w:val="00193B99"/>
    <w:rsid w:val="0019575F"/>
    <w:rsid w:val="001A1466"/>
    <w:rsid w:val="001D20EB"/>
    <w:rsid w:val="001E36C8"/>
    <w:rsid w:val="001F3394"/>
    <w:rsid w:val="00215154"/>
    <w:rsid w:val="00215E8D"/>
    <w:rsid w:val="00226000"/>
    <w:rsid w:val="0024454A"/>
    <w:rsid w:val="002865C8"/>
    <w:rsid w:val="00291D02"/>
    <w:rsid w:val="002B5449"/>
    <w:rsid w:val="002C2F79"/>
    <w:rsid w:val="002D637E"/>
    <w:rsid w:val="002E514F"/>
    <w:rsid w:val="002E62F6"/>
    <w:rsid w:val="002F6A2E"/>
    <w:rsid w:val="00304AAA"/>
    <w:rsid w:val="003060CE"/>
    <w:rsid w:val="00321FCB"/>
    <w:rsid w:val="00340C56"/>
    <w:rsid w:val="00345DC9"/>
    <w:rsid w:val="00362C98"/>
    <w:rsid w:val="00391BA6"/>
    <w:rsid w:val="003A3CA0"/>
    <w:rsid w:val="003A7B14"/>
    <w:rsid w:val="003C2EF9"/>
    <w:rsid w:val="003C4647"/>
    <w:rsid w:val="004128EA"/>
    <w:rsid w:val="0041447B"/>
    <w:rsid w:val="00420C42"/>
    <w:rsid w:val="0042216A"/>
    <w:rsid w:val="00434E61"/>
    <w:rsid w:val="00441C23"/>
    <w:rsid w:val="00460986"/>
    <w:rsid w:val="00462FA6"/>
    <w:rsid w:val="004653A0"/>
    <w:rsid w:val="00471494"/>
    <w:rsid w:val="004756E9"/>
    <w:rsid w:val="00487A11"/>
    <w:rsid w:val="00494AFE"/>
    <w:rsid w:val="004A0A05"/>
    <w:rsid w:val="004A1205"/>
    <w:rsid w:val="004B3E03"/>
    <w:rsid w:val="004D589B"/>
    <w:rsid w:val="004E1311"/>
    <w:rsid w:val="00505912"/>
    <w:rsid w:val="00510669"/>
    <w:rsid w:val="00520BA7"/>
    <w:rsid w:val="0053792E"/>
    <w:rsid w:val="00544B65"/>
    <w:rsid w:val="00546E5E"/>
    <w:rsid w:val="005523B1"/>
    <w:rsid w:val="0057569A"/>
    <w:rsid w:val="005B0009"/>
    <w:rsid w:val="005B01C7"/>
    <w:rsid w:val="005B4B49"/>
    <w:rsid w:val="005D3EDF"/>
    <w:rsid w:val="005F103F"/>
    <w:rsid w:val="005F5623"/>
    <w:rsid w:val="00613420"/>
    <w:rsid w:val="0061417D"/>
    <w:rsid w:val="006307FD"/>
    <w:rsid w:val="0065431C"/>
    <w:rsid w:val="00655D2C"/>
    <w:rsid w:val="00661F29"/>
    <w:rsid w:val="0066208F"/>
    <w:rsid w:val="00664E0B"/>
    <w:rsid w:val="0068377B"/>
    <w:rsid w:val="006F5A42"/>
    <w:rsid w:val="006F7699"/>
    <w:rsid w:val="00716160"/>
    <w:rsid w:val="00731A18"/>
    <w:rsid w:val="00733273"/>
    <w:rsid w:val="00750A73"/>
    <w:rsid w:val="0076400B"/>
    <w:rsid w:val="00796E11"/>
    <w:rsid w:val="007B2BDE"/>
    <w:rsid w:val="007C2FE4"/>
    <w:rsid w:val="007F2293"/>
    <w:rsid w:val="00832F2A"/>
    <w:rsid w:val="00837CC1"/>
    <w:rsid w:val="00846B70"/>
    <w:rsid w:val="00861539"/>
    <w:rsid w:val="00861C80"/>
    <w:rsid w:val="00866BB3"/>
    <w:rsid w:val="008764B0"/>
    <w:rsid w:val="00876749"/>
    <w:rsid w:val="00890623"/>
    <w:rsid w:val="008B648B"/>
    <w:rsid w:val="008C2AEB"/>
    <w:rsid w:val="008D0A00"/>
    <w:rsid w:val="008E5396"/>
    <w:rsid w:val="008F3906"/>
    <w:rsid w:val="00900968"/>
    <w:rsid w:val="0095231F"/>
    <w:rsid w:val="009715DC"/>
    <w:rsid w:val="00976F0D"/>
    <w:rsid w:val="0098412F"/>
    <w:rsid w:val="00986C38"/>
    <w:rsid w:val="009952AF"/>
    <w:rsid w:val="009A4609"/>
    <w:rsid w:val="009C2537"/>
    <w:rsid w:val="009E7B84"/>
    <w:rsid w:val="009E7EB5"/>
    <w:rsid w:val="009F4D42"/>
    <w:rsid w:val="009F54BA"/>
    <w:rsid w:val="009F5B59"/>
    <w:rsid w:val="00A10416"/>
    <w:rsid w:val="00A4071C"/>
    <w:rsid w:val="00A415B6"/>
    <w:rsid w:val="00A44BBE"/>
    <w:rsid w:val="00A67A55"/>
    <w:rsid w:val="00A720A6"/>
    <w:rsid w:val="00AA1EE3"/>
    <w:rsid w:val="00AB151B"/>
    <w:rsid w:val="00AD76BD"/>
    <w:rsid w:val="00B14B60"/>
    <w:rsid w:val="00B219AF"/>
    <w:rsid w:val="00B26755"/>
    <w:rsid w:val="00B453D6"/>
    <w:rsid w:val="00B5165B"/>
    <w:rsid w:val="00B636DE"/>
    <w:rsid w:val="00B87D71"/>
    <w:rsid w:val="00BA64FE"/>
    <w:rsid w:val="00BA714C"/>
    <w:rsid w:val="00BB0E40"/>
    <w:rsid w:val="00C0767A"/>
    <w:rsid w:val="00C13CF6"/>
    <w:rsid w:val="00C25964"/>
    <w:rsid w:val="00C56417"/>
    <w:rsid w:val="00C741BA"/>
    <w:rsid w:val="00C82C86"/>
    <w:rsid w:val="00C91CEE"/>
    <w:rsid w:val="00C96373"/>
    <w:rsid w:val="00CC126F"/>
    <w:rsid w:val="00CE742F"/>
    <w:rsid w:val="00CF0291"/>
    <w:rsid w:val="00D518D0"/>
    <w:rsid w:val="00D8607E"/>
    <w:rsid w:val="00D86997"/>
    <w:rsid w:val="00D87C69"/>
    <w:rsid w:val="00DB2CF0"/>
    <w:rsid w:val="00DB72EF"/>
    <w:rsid w:val="00DC02C2"/>
    <w:rsid w:val="00DD10E5"/>
    <w:rsid w:val="00DD4556"/>
    <w:rsid w:val="00DF1B77"/>
    <w:rsid w:val="00DF2183"/>
    <w:rsid w:val="00DF7C31"/>
    <w:rsid w:val="00E132D1"/>
    <w:rsid w:val="00E41945"/>
    <w:rsid w:val="00E46D7B"/>
    <w:rsid w:val="00E511B1"/>
    <w:rsid w:val="00E5198A"/>
    <w:rsid w:val="00E5218E"/>
    <w:rsid w:val="00E6501B"/>
    <w:rsid w:val="00E679BB"/>
    <w:rsid w:val="00E76BE6"/>
    <w:rsid w:val="00EA463D"/>
    <w:rsid w:val="00EB29B2"/>
    <w:rsid w:val="00EC428B"/>
    <w:rsid w:val="00ED5323"/>
    <w:rsid w:val="00ED6BB1"/>
    <w:rsid w:val="00ED7E0F"/>
    <w:rsid w:val="00EE1F91"/>
    <w:rsid w:val="00F02B4D"/>
    <w:rsid w:val="00F04E34"/>
    <w:rsid w:val="00F1324E"/>
    <w:rsid w:val="00F42D5C"/>
    <w:rsid w:val="00F43785"/>
    <w:rsid w:val="00F57FE2"/>
    <w:rsid w:val="00F76613"/>
    <w:rsid w:val="00F8248F"/>
    <w:rsid w:val="00F837EF"/>
    <w:rsid w:val="00F8733F"/>
    <w:rsid w:val="00F95C59"/>
    <w:rsid w:val="00FA26A1"/>
    <w:rsid w:val="00FA3577"/>
    <w:rsid w:val="00FA46E8"/>
    <w:rsid w:val="00FC1960"/>
    <w:rsid w:val="00FC4522"/>
    <w:rsid w:val="00FD098E"/>
    <w:rsid w:val="00FD15C4"/>
    <w:rsid w:val="00FD4A7D"/>
    <w:rsid w:val="00FF2446"/>
    <w:rsid w:val="48179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D32E38"/>
  <w15:docId w15:val="{B4EFD52C-FBC4-43B8-925C-2D8F5E14D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8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8" w:unhideWhenUsed="1" w:qFormat="1"/>
    <w:lsdException w:name="Emphasis" w:semiHidden="1" w:uiPriority="8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5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semiHidden="1" w:uiPriority="8" w:unhideWhenUsed="1" w:qFormat="1"/>
    <w:lsdException w:name="Intense Quote" w:semiHidden="1" w:uiPriority="8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8" w:unhideWhenUsed="1" w:qFormat="1"/>
    <w:lsdException w:name="Intense Emphasis" w:semiHidden="1" w:uiPriority="8" w:unhideWhenUsed="1" w:qFormat="1"/>
    <w:lsdException w:name="Subtle Reference" w:semiHidden="1" w:uiPriority="8" w:unhideWhenUsed="1" w:qFormat="1"/>
    <w:lsdException w:name="Intense Reference" w:semiHidden="1" w:uiPriority="8" w:unhideWhenUsed="1" w:qFormat="1"/>
    <w:lsdException w:name="Book Title" w:semiHidden="1" w:uiPriority="8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AFE"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731A18"/>
    <w:pPr>
      <w:contextualSpacing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rsid w:val="00731A18"/>
    <w:pPr>
      <w:contextualSpacing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semiHidden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paragraph" w:styleId="Header">
    <w:name w:val="header"/>
    <w:basedOn w:val="Normal"/>
    <w:link w:val="HeaderChar"/>
    <w:uiPriority w:val="99"/>
    <w:semiHidden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4AFE"/>
  </w:style>
  <w:style w:type="paragraph" w:styleId="Footer">
    <w:name w:val="footer"/>
    <w:basedOn w:val="Normal"/>
    <w:link w:val="FooterChar"/>
    <w:uiPriority w:val="99"/>
    <w:semiHidden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4AFE"/>
  </w:style>
  <w:style w:type="table" w:styleId="PlainTable4">
    <w:name w:val="Plain Table 4"/>
    <w:basedOn w:val="TableNormal"/>
    <w:uiPriority w:val="99"/>
    <w:rsid w:val="007F2293"/>
    <w:pPr>
      <w:spacing w:after="0"/>
    </w:pPr>
    <w:tblPr>
      <w:tblStyleRowBandSize w:val="1"/>
      <w:tblStyleColBandSize w:val="1"/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galante\AppData\Roaming\Microsoft\Templates\Horizontal%20calendar%20(Sunday%20start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595B240F1CD44F7977F8A87A07C74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BA0D80-57A5-4368-8C80-75E7DDD824B3}"/>
      </w:docPartPr>
      <w:docPartBody>
        <w:p w:rsidR="00382014" w:rsidRDefault="00382014">
          <w:pPr>
            <w:pStyle w:val="9595B240F1CD44F7977F8A87A07C74AC"/>
          </w:pPr>
          <w:r>
            <w:t>Sunday</w:t>
          </w:r>
        </w:p>
      </w:docPartBody>
    </w:docPart>
    <w:docPart>
      <w:docPartPr>
        <w:name w:val="8085EF4F78C24CE581AC536AF4B62C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31E95C-A561-47D8-A607-AE700BAC4080}"/>
      </w:docPartPr>
      <w:docPartBody>
        <w:p w:rsidR="00382014" w:rsidRDefault="00382014">
          <w:pPr>
            <w:pStyle w:val="8085EF4F78C24CE581AC536AF4B62C5D"/>
          </w:pPr>
          <w:r>
            <w:t>Monday</w:t>
          </w:r>
        </w:p>
      </w:docPartBody>
    </w:docPart>
    <w:docPart>
      <w:docPartPr>
        <w:name w:val="93DE638E72FE4492B09B6D1A035CC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4A12B-29D9-421C-A56E-843CB9C6F76A}"/>
      </w:docPartPr>
      <w:docPartBody>
        <w:p w:rsidR="00382014" w:rsidRDefault="00382014">
          <w:pPr>
            <w:pStyle w:val="93DE638E72FE4492B09B6D1A035CC3FD"/>
          </w:pPr>
          <w:r>
            <w:t>Tuesday</w:t>
          </w:r>
        </w:p>
      </w:docPartBody>
    </w:docPart>
    <w:docPart>
      <w:docPartPr>
        <w:name w:val="04BD16B9EE694B2BB590209ECCF45D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8BC171-000E-4919-A9E1-C36EBF9B655F}"/>
      </w:docPartPr>
      <w:docPartBody>
        <w:p w:rsidR="00382014" w:rsidRDefault="00382014">
          <w:pPr>
            <w:pStyle w:val="04BD16B9EE694B2BB590209ECCF45DDE"/>
          </w:pPr>
          <w:r>
            <w:t>Wednesday</w:t>
          </w:r>
        </w:p>
      </w:docPartBody>
    </w:docPart>
    <w:docPart>
      <w:docPartPr>
        <w:name w:val="60D7A9828B774B908933FEA574931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E4F335-E378-45F6-A33D-6936232B9154}"/>
      </w:docPartPr>
      <w:docPartBody>
        <w:p w:rsidR="00382014" w:rsidRDefault="00382014">
          <w:pPr>
            <w:pStyle w:val="60D7A9828B774B908933FEA574931D6C"/>
          </w:pPr>
          <w:r>
            <w:t>Thursday</w:t>
          </w:r>
        </w:p>
      </w:docPartBody>
    </w:docPart>
    <w:docPart>
      <w:docPartPr>
        <w:name w:val="BE750616FEC84F89B54184B5360B8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E9E1FB-9539-47E1-A464-0F2B90458E99}"/>
      </w:docPartPr>
      <w:docPartBody>
        <w:p w:rsidR="00382014" w:rsidRDefault="00382014">
          <w:pPr>
            <w:pStyle w:val="BE750616FEC84F89B54184B5360B8210"/>
          </w:pPr>
          <w:r>
            <w:t>Friday</w:t>
          </w:r>
        </w:p>
      </w:docPartBody>
    </w:docPart>
    <w:docPart>
      <w:docPartPr>
        <w:name w:val="801D1286A0924FB0939A968C969C70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D9EC70-A151-4EC6-8A93-F1554F2598D8}"/>
      </w:docPartPr>
      <w:docPartBody>
        <w:p w:rsidR="00382014" w:rsidRDefault="00382014">
          <w:pPr>
            <w:pStyle w:val="801D1286A0924FB0939A968C969C701F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014"/>
    <w:rsid w:val="00075BE3"/>
    <w:rsid w:val="0019575F"/>
    <w:rsid w:val="00265027"/>
    <w:rsid w:val="002865C8"/>
    <w:rsid w:val="00382014"/>
    <w:rsid w:val="004756E9"/>
    <w:rsid w:val="004C0100"/>
    <w:rsid w:val="005523B1"/>
    <w:rsid w:val="00570842"/>
    <w:rsid w:val="00632D66"/>
    <w:rsid w:val="00661F29"/>
    <w:rsid w:val="00796E11"/>
    <w:rsid w:val="008F1DBB"/>
    <w:rsid w:val="009D2780"/>
    <w:rsid w:val="00A4071C"/>
    <w:rsid w:val="00B219AF"/>
    <w:rsid w:val="00B26755"/>
    <w:rsid w:val="00C82C86"/>
    <w:rsid w:val="00CE3727"/>
    <w:rsid w:val="00E5218E"/>
    <w:rsid w:val="00E6501B"/>
    <w:rsid w:val="00ED7E0F"/>
    <w:rsid w:val="00F1324E"/>
    <w:rsid w:val="00FA26A1"/>
    <w:rsid w:val="00FF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95B240F1CD44F7977F8A87A07C74AC">
    <w:name w:val="9595B240F1CD44F7977F8A87A07C74AC"/>
  </w:style>
  <w:style w:type="paragraph" w:customStyle="1" w:styleId="8085EF4F78C24CE581AC536AF4B62C5D">
    <w:name w:val="8085EF4F78C24CE581AC536AF4B62C5D"/>
  </w:style>
  <w:style w:type="paragraph" w:customStyle="1" w:styleId="93DE638E72FE4492B09B6D1A035CC3FD">
    <w:name w:val="93DE638E72FE4492B09B6D1A035CC3FD"/>
  </w:style>
  <w:style w:type="paragraph" w:customStyle="1" w:styleId="04BD16B9EE694B2BB590209ECCF45DDE">
    <w:name w:val="04BD16B9EE694B2BB590209ECCF45DDE"/>
  </w:style>
  <w:style w:type="paragraph" w:customStyle="1" w:styleId="60D7A9828B774B908933FEA574931D6C">
    <w:name w:val="60D7A9828B774B908933FEA574931D6C"/>
  </w:style>
  <w:style w:type="paragraph" w:customStyle="1" w:styleId="BE750616FEC84F89B54184B5360B8210">
    <w:name w:val="BE750616FEC84F89B54184B5360B8210"/>
  </w:style>
  <w:style w:type="paragraph" w:customStyle="1" w:styleId="801D1286A0924FB0939A968C969C701F">
    <w:name w:val="801D1286A0924FB0939A968C969C701F"/>
  </w:style>
  <w:style w:type="paragraph" w:customStyle="1" w:styleId="82328DEB220548699DE40EC4C86A4144">
    <w:name w:val="82328DEB220548699DE40EC4C86A4144"/>
  </w:style>
  <w:style w:type="paragraph" w:customStyle="1" w:styleId="8ADB170C13114998BB5FD744B586EA53">
    <w:name w:val="8ADB170C13114998BB5FD744B586EA53"/>
  </w:style>
  <w:style w:type="paragraph" w:customStyle="1" w:styleId="9D4E5FCEEE1E430081D538756AEB19CD">
    <w:name w:val="9D4E5FCEEE1E430081D538756AEB19CD"/>
  </w:style>
  <w:style w:type="paragraph" w:customStyle="1" w:styleId="FF985105A8E943EDA93B65F747B03FCA">
    <w:name w:val="FF985105A8E943EDA93B65F747B03FCA"/>
  </w:style>
  <w:style w:type="paragraph" w:customStyle="1" w:styleId="588CFD0B06074FF78650A58A3DC2D087">
    <w:name w:val="588CFD0B06074FF78650A58A3DC2D087"/>
  </w:style>
  <w:style w:type="paragraph" w:customStyle="1" w:styleId="2E792E0822654A3CA1A05E3E18590024">
    <w:name w:val="2E792E0822654A3CA1A05E3E18590024"/>
  </w:style>
  <w:style w:type="paragraph" w:customStyle="1" w:styleId="30EC60AE76EE4A02B081D835DF6DC0E5">
    <w:name w:val="30EC60AE76EE4A02B081D835DF6DC0E5"/>
  </w:style>
  <w:style w:type="paragraph" w:customStyle="1" w:styleId="B4C59C12B39C45E7B8E32EB7D1351867">
    <w:name w:val="B4C59C12B39C45E7B8E32EB7D1351867"/>
  </w:style>
  <w:style w:type="paragraph" w:customStyle="1" w:styleId="C1B2965BCCA4453DB7D4AB600F93E58F">
    <w:name w:val="C1B2965BCCA4453DB7D4AB600F93E58F"/>
  </w:style>
  <w:style w:type="paragraph" w:customStyle="1" w:styleId="9E2A25EC0E794CC882AC7C7026D20A06">
    <w:name w:val="9E2A25EC0E794CC882AC7C7026D20A06"/>
  </w:style>
  <w:style w:type="paragraph" w:customStyle="1" w:styleId="94F83C6779BB4D1FB519423F152AA0D3">
    <w:name w:val="94F83C6779BB4D1FB519423F152AA0D3"/>
  </w:style>
  <w:style w:type="paragraph" w:customStyle="1" w:styleId="F496B39842EF49EEA5CBF8D84CF5E7DA">
    <w:name w:val="F496B39842EF49EEA5CBF8D84CF5E7DA"/>
  </w:style>
  <w:style w:type="paragraph" w:customStyle="1" w:styleId="24BE017A83164977B1CAD09B0155D160">
    <w:name w:val="24BE017A83164977B1CAD09B0155D160"/>
  </w:style>
  <w:style w:type="paragraph" w:customStyle="1" w:styleId="A2B0687F16284A5F90F09847844EDFD2">
    <w:name w:val="A2B0687F16284A5F90F09847844EDFD2"/>
  </w:style>
  <w:style w:type="paragraph" w:customStyle="1" w:styleId="3FCAF815BC58458BB608B81CE85B90C7">
    <w:name w:val="3FCAF815BC58458BB608B81CE85B90C7"/>
  </w:style>
  <w:style w:type="paragraph" w:customStyle="1" w:styleId="02642E6643C64824AC153FE86AA16FA2">
    <w:name w:val="02642E6643C64824AC153FE86AA16FA2"/>
  </w:style>
  <w:style w:type="paragraph" w:customStyle="1" w:styleId="8EE0FF6ADF564F20AA0CB37D1BB1D409">
    <w:name w:val="8EE0FF6ADF564F20AA0CB37D1BB1D409"/>
  </w:style>
  <w:style w:type="paragraph" w:customStyle="1" w:styleId="87BB531332BA43378A996EB2F9E93ACC">
    <w:name w:val="87BB531332BA43378A996EB2F9E93ACC"/>
  </w:style>
  <w:style w:type="paragraph" w:customStyle="1" w:styleId="945B21B29B07466A8AACFD4CFD9DE2D8">
    <w:name w:val="945B21B29B07466A8AACFD4CFD9DE2D8"/>
  </w:style>
  <w:style w:type="paragraph" w:customStyle="1" w:styleId="56D8672CF74847B8A8F5CE13E0FBB435">
    <w:name w:val="56D8672CF74847B8A8F5CE13E0FBB435"/>
  </w:style>
  <w:style w:type="paragraph" w:customStyle="1" w:styleId="491FAEC2FE69448198C4BB9695D2642B">
    <w:name w:val="491FAEC2FE69448198C4BB9695D2642B"/>
  </w:style>
  <w:style w:type="paragraph" w:customStyle="1" w:styleId="ECECAD59E4F54A81B167614096C655E7">
    <w:name w:val="ECECAD59E4F54A81B167614096C655E7"/>
  </w:style>
  <w:style w:type="paragraph" w:customStyle="1" w:styleId="86A7D65705EB4CFCB17A1F58A682521B">
    <w:name w:val="86A7D65705EB4CFCB17A1F58A682521B"/>
  </w:style>
  <w:style w:type="paragraph" w:customStyle="1" w:styleId="26E0659E17C144DFB540C8EE53D3E6F3">
    <w:name w:val="26E0659E17C144DFB540C8EE53D3E6F3"/>
  </w:style>
  <w:style w:type="paragraph" w:customStyle="1" w:styleId="A623398583A94AADA7DE7DC600C69BAB">
    <w:name w:val="A623398583A94AADA7DE7DC600C69BAB"/>
  </w:style>
  <w:style w:type="paragraph" w:customStyle="1" w:styleId="4E118762EB104A4481C50A3F1D1C17D4">
    <w:name w:val="4E118762EB104A4481C50A3F1D1C17D4"/>
  </w:style>
  <w:style w:type="paragraph" w:customStyle="1" w:styleId="E05AA4B8802D41D5A8051D3CCD53EC13">
    <w:name w:val="E05AA4B8802D41D5A8051D3CCD53EC13"/>
  </w:style>
  <w:style w:type="paragraph" w:customStyle="1" w:styleId="1B234A1C871940939C3EE21DC374AA41">
    <w:name w:val="1B234A1C871940939C3EE21DC374AA41"/>
  </w:style>
  <w:style w:type="paragraph" w:customStyle="1" w:styleId="67E65EC4C5C24225B5FD2C3F04D5E37E">
    <w:name w:val="67E65EC4C5C24225B5FD2C3F04D5E37E"/>
  </w:style>
  <w:style w:type="paragraph" w:customStyle="1" w:styleId="E85D7F93710E4095847624227F88F2F8">
    <w:name w:val="E85D7F93710E4095847624227F88F2F8"/>
  </w:style>
  <w:style w:type="paragraph" w:customStyle="1" w:styleId="BE4F8234028443658A751C1E5DBB9926">
    <w:name w:val="BE4F8234028443658A751C1E5DBB9926"/>
  </w:style>
  <w:style w:type="paragraph" w:customStyle="1" w:styleId="AD06FB136E1D477990D3639219B8C4EE">
    <w:name w:val="AD06FB136E1D477990D3639219B8C4EE"/>
  </w:style>
  <w:style w:type="paragraph" w:customStyle="1" w:styleId="6B4CFEA16E3E4A4CA8E3B478D39163C4">
    <w:name w:val="6B4CFEA16E3E4A4CA8E3B478D39163C4"/>
  </w:style>
  <w:style w:type="paragraph" w:customStyle="1" w:styleId="EF5E8E6416524A29ACD888686CB500A2">
    <w:name w:val="EF5E8E6416524A29ACD888686CB500A2"/>
  </w:style>
  <w:style w:type="paragraph" w:customStyle="1" w:styleId="6227575938A34F40A70292F1D9F723DE">
    <w:name w:val="6227575938A34F40A70292F1D9F723DE"/>
  </w:style>
  <w:style w:type="paragraph" w:customStyle="1" w:styleId="2F3DD1C3C1774648830846859278A6A1">
    <w:name w:val="2F3DD1C3C1774648830846859278A6A1"/>
  </w:style>
  <w:style w:type="paragraph" w:customStyle="1" w:styleId="82BE7812A3D14B0988485A4529017163">
    <w:name w:val="82BE7812A3D14B0988485A4529017163"/>
  </w:style>
  <w:style w:type="paragraph" w:customStyle="1" w:styleId="F3BF1464DC62420EA74D2A214A081C43">
    <w:name w:val="F3BF1464DC62420EA74D2A214A081C43"/>
  </w:style>
  <w:style w:type="paragraph" w:customStyle="1" w:styleId="D3B54378072246F9AC220972BD8839C3">
    <w:name w:val="D3B54378072246F9AC220972BD8839C3"/>
  </w:style>
  <w:style w:type="paragraph" w:customStyle="1" w:styleId="6B982D7EA87947E791F3A162CE97C9B4">
    <w:name w:val="6B982D7EA87947E791F3A162CE97C9B4"/>
  </w:style>
  <w:style w:type="paragraph" w:customStyle="1" w:styleId="495B2558D1B7435D964A7E9F54A32784">
    <w:name w:val="495B2558D1B7435D964A7E9F54A32784"/>
  </w:style>
  <w:style w:type="paragraph" w:customStyle="1" w:styleId="3F743882EA0F434F96DACCB1535FDCD8">
    <w:name w:val="3F743882EA0F434F96DACCB1535FDCD8"/>
  </w:style>
  <w:style w:type="paragraph" w:customStyle="1" w:styleId="BC1FF90884974C29B9A77FB44C4A2065">
    <w:name w:val="BC1FF90884974C29B9A77FB44C4A2065"/>
  </w:style>
  <w:style w:type="paragraph" w:customStyle="1" w:styleId="513670CFC8454E17BE48CF23E89E126D">
    <w:name w:val="513670CFC8454E17BE48CF23E89E126D"/>
  </w:style>
  <w:style w:type="paragraph" w:customStyle="1" w:styleId="8438335242D1481F9D41D226BBD7D5AA">
    <w:name w:val="8438335242D1481F9D41D226BBD7D5AA"/>
  </w:style>
  <w:style w:type="paragraph" w:customStyle="1" w:styleId="1D8406E74AEE426AA8F3CD0E3F2D1FF0">
    <w:name w:val="1D8406E74AEE426AA8F3CD0E3F2D1FF0"/>
  </w:style>
  <w:style w:type="paragraph" w:customStyle="1" w:styleId="40B8A1F82C63467A931AC3922651AD5D">
    <w:name w:val="40B8A1F82C63467A931AC3922651AD5D"/>
  </w:style>
  <w:style w:type="paragraph" w:customStyle="1" w:styleId="C334CDB20AFB42178BAF869331023311">
    <w:name w:val="C334CDB20AFB42178BAF869331023311"/>
  </w:style>
  <w:style w:type="paragraph" w:customStyle="1" w:styleId="9CD2A39B9DBB44ECA3336F1A950699FD">
    <w:name w:val="9CD2A39B9DBB44ECA3336F1A950699FD"/>
  </w:style>
  <w:style w:type="paragraph" w:customStyle="1" w:styleId="D2683E32BD294515834C33FABE7FC1B6">
    <w:name w:val="D2683E32BD294515834C33FABE7FC1B6"/>
  </w:style>
  <w:style w:type="paragraph" w:customStyle="1" w:styleId="744F23F791EE48819C55D63CE77199A4">
    <w:name w:val="744F23F791EE48819C55D63CE77199A4"/>
  </w:style>
  <w:style w:type="paragraph" w:customStyle="1" w:styleId="D3155A6990D74B06B220F8B347ABA8DB">
    <w:name w:val="D3155A6990D74B06B220F8B347ABA8DB"/>
  </w:style>
  <w:style w:type="paragraph" w:customStyle="1" w:styleId="135A312397D249889002DA82D8C017E0">
    <w:name w:val="135A312397D249889002DA82D8C017E0"/>
  </w:style>
  <w:style w:type="paragraph" w:customStyle="1" w:styleId="A6340725A4B64DCB99717BCEF5346B44">
    <w:name w:val="A6340725A4B64DCB99717BCEF5346B44"/>
  </w:style>
  <w:style w:type="paragraph" w:customStyle="1" w:styleId="422BF82437F44BC0A8D8BF761104A951">
    <w:name w:val="422BF82437F44BC0A8D8BF761104A951"/>
  </w:style>
  <w:style w:type="paragraph" w:customStyle="1" w:styleId="FF6D4C63B113427FA2C8D233D38D2939">
    <w:name w:val="FF6D4C63B113427FA2C8D233D38D2939"/>
  </w:style>
  <w:style w:type="paragraph" w:customStyle="1" w:styleId="4B5D41C76C254AC8BAA0DC343A82A460">
    <w:name w:val="4B5D41C76C254AC8BAA0DC343A82A460"/>
  </w:style>
  <w:style w:type="paragraph" w:customStyle="1" w:styleId="3A75CAC21B074E8F8649B1B56B00A3D8">
    <w:name w:val="3A75CAC21B074E8F8649B1B56B00A3D8"/>
  </w:style>
  <w:style w:type="paragraph" w:customStyle="1" w:styleId="18534C00F8F547A1BED57ACAA4FEE1D8">
    <w:name w:val="18534C00F8F547A1BED57ACAA4FEE1D8"/>
  </w:style>
  <w:style w:type="paragraph" w:customStyle="1" w:styleId="583CFD1E67C244329D78CBD0990427B0">
    <w:name w:val="583CFD1E67C244329D78CBD0990427B0"/>
  </w:style>
  <w:style w:type="paragraph" w:customStyle="1" w:styleId="B6948D54E93449FE85B8658160F253D9">
    <w:name w:val="B6948D54E93449FE85B8658160F253D9"/>
  </w:style>
  <w:style w:type="paragraph" w:customStyle="1" w:styleId="E83D734DE057471DB6A510FD245EFEF1">
    <w:name w:val="E83D734DE057471DB6A510FD245EFEF1"/>
  </w:style>
  <w:style w:type="paragraph" w:customStyle="1" w:styleId="1B7748AA50B647C2A63827A6D65C77D4">
    <w:name w:val="1B7748AA50B647C2A63827A6D65C77D4"/>
  </w:style>
  <w:style w:type="paragraph" w:customStyle="1" w:styleId="DB99EA909AEB4040BE91177A0CD2A1DA">
    <w:name w:val="DB99EA909AEB4040BE91177A0CD2A1DA"/>
  </w:style>
  <w:style w:type="paragraph" w:customStyle="1" w:styleId="A8EAF6F75F744623BD0A990A58E7F63E">
    <w:name w:val="A8EAF6F75F744623BD0A990A58E7F63E"/>
  </w:style>
  <w:style w:type="paragraph" w:customStyle="1" w:styleId="788D93003CBA4F769EBFD17CE2C1C0A3">
    <w:name w:val="788D93003CBA4F769EBFD17CE2C1C0A3"/>
  </w:style>
  <w:style w:type="paragraph" w:customStyle="1" w:styleId="337569E24A4141CC94B0AF839BC1FBAB">
    <w:name w:val="337569E24A4141CC94B0AF839BC1FBAB"/>
  </w:style>
  <w:style w:type="paragraph" w:customStyle="1" w:styleId="7A9912EFF0CC43BFA4ACF168A67C7770">
    <w:name w:val="7A9912EFF0CC43BFA4ACF168A67C7770"/>
  </w:style>
  <w:style w:type="paragraph" w:customStyle="1" w:styleId="91603D617A56482ABF4534437C55BE2C">
    <w:name w:val="91603D617A56482ABF4534437C55BE2C"/>
  </w:style>
  <w:style w:type="paragraph" w:customStyle="1" w:styleId="484C9D134D3E48C68C449C82A01E4184">
    <w:name w:val="484C9D134D3E48C68C449C82A01E4184"/>
  </w:style>
  <w:style w:type="paragraph" w:customStyle="1" w:styleId="AF69006EC6B840BB8FB86AE49C77978C">
    <w:name w:val="AF69006EC6B840BB8FB86AE49C77978C"/>
  </w:style>
  <w:style w:type="paragraph" w:customStyle="1" w:styleId="31F1893BD3ED46B483444A089865254E">
    <w:name w:val="31F1893BD3ED46B483444A089865254E"/>
  </w:style>
  <w:style w:type="paragraph" w:customStyle="1" w:styleId="728563A976B9420E978793BED2A426C6">
    <w:name w:val="728563A976B9420E978793BED2A426C6"/>
  </w:style>
  <w:style w:type="paragraph" w:customStyle="1" w:styleId="CCAF828FD08545628050FF166CBA822D">
    <w:name w:val="CCAF828FD08545628050FF166CBA822D"/>
  </w:style>
  <w:style w:type="paragraph" w:customStyle="1" w:styleId="5B2981E3E2E24C0CB75230A66AA87BBB">
    <w:name w:val="5B2981E3E2E24C0CB75230A66AA87BBB"/>
  </w:style>
  <w:style w:type="paragraph" w:customStyle="1" w:styleId="67363F21486445C29A5C6C2F297DF169">
    <w:name w:val="67363F21486445C29A5C6C2F297DF169"/>
  </w:style>
  <w:style w:type="paragraph" w:customStyle="1" w:styleId="DD1935FE7CC04698BA8356157F6CC8E6">
    <w:name w:val="DD1935FE7CC04698BA8356157F6CC8E6"/>
  </w:style>
  <w:style w:type="paragraph" w:customStyle="1" w:styleId="78CA4D1BB01B46309FA54ADF9EA66CA4">
    <w:name w:val="78CA4D1BB01B46309FA54ADF9EA66CA4"/>
  </w:style>
  <w:style w:type="paragraph" w:customStyle="1" w:styleId="0D5642415A2A46E1AF3CB0B57A3EF4ED">
    <w:name w:val="0D5642415A2A46E1AF3CB0B57A3EF4ED"/>
  </w:style>
  <w:style w:type="paragraph" w:customStyle="1" w:styleId="B2CE456DD6F447B3AE0FCB0BAA6B409E">
    <w:name w:val="B2CE456DD6F447B3AE0FCB0BAA6B409E"/>
  </w:style>
  <w:style w:type="paragraph" w:customStyle="1" w:styleId="31E9E6B60A11454899C1AAFCFDE5F61E">
    <w:name w:val="31E9E6B60A11454899C1AAFCFDE5F61E"/>
  </w:style>
  <w:style w:type="paragraph" w:customStyle="1" w:styleId="F5DBF887A20C457486E21338FE862AEA">
    <w:name w:val="F5DBF887A20C457486E21338FE862AEA"/>
  </w:style>
  <w:style w:type="paragraph" w:customStyle="1" w:styleId="9B62BADCE2A84DC9A2FE2DB2BE76CF9E">
    <w:name w:val="9B62BADCE2A84DC9A2FE2DB2BE76CF9E"/>
  </w:style>
  <w:style w:type="paragraph" w:customStyle="1" w:styleId="A61654CB00C84DA2ACEC58C0E7EB7ECA">
    <w:name w:val="A61654CB00C84DA2ACEC58C0E7EB7ECA"/>
  </w:style>
  <w:style w:type="paragraph" w:customStyle="1" w:styleId="0C240CE0F01B4B4D8E9B26264E1144A4">
    <w:name w:val="0C240CE0F01B4B4D8E9B26264E1144A4"/>
  </w:style>
  <w:style w:type="paragraph" w:customStyle="1" w:styleId="F2DF3475D5984EC9A97B8D55B26AE675">
    <w:name w:val="F2DF3475D5984EC9A97B8D55B26AE675"/>
  </w:style>
  <w:style w:type="paragraph" w:customStyle="1" w:styleId="1FD5786E476742E489E14C261568511C">
    <w:name w:val="1FD5786E476742E489E14C261568511C"/>
  </w:style>
  <w:style w:type="paragraph" w:customStyle="1" w:styleId="60AE051EF1064578A1D55D8D486E10CF">
    <w:name w:val="60AE051EF1064578A1D55D8D486E10CF"/>
  </w:style>
  <w:style w:type="paragraph" w:customStyle="1" w:styleId="58168A5108D34C71A59D252D26B7B05E">
    <w:name w:val="58168A5108D34C71A59D252D26B7B05E"/>
  </w:style>
  <w:style w:type="paragraph" w:customStyle="1" w:styleId="90BF06D1043C4265B04D359272D08794">
    <w:name w:val="90BF06D1043C4265B04D359272D08794"/>
  </w:style>
  <w:style w:type="paragraph" w:customStyle="1" w:styleId="390080AA0D454ABBABE12B7B8F6F6B1C">
    <w:name w:val="390080AA0D454ABBABE12B7B8F6F6B1C"/>
  </w:style>
  <w:style w:type="paragraph" w:customStyle="1" w:styleId="17315C6A4CDF48939F02E6098F50C5C6">
    <w:name w:val="17315C6A4CDF48939F02E6098F50C5C6"/>
  </w:style>
  <w:style w:type="paragraph" w:customStyle="1" w:styleId="8F56C13E51FD43FAB8ED0E1FE1B77EB4">
    <w:name w:val="8F56C13E51FD43FAB8ED0E1FE1B77EB4"/>
  </w:style>
  <w:style w:type="paragraph" w:customStyle="1" w:styleId="4BE5194C578044959A75432B93CB5017">
    <w:name w:val="4BE5194C578044959A75432B93CB5017"/>
  </w:style>
  <w:style w:type="paragraph" w:customStyle="1" w:styleId="54DA9237ECC04AF5A47C14A211CD5026">
    <w:name w:val="54DA9237ECC04AF5A47C14A211CD5026"/>
  </w:style>
  <w:style w:type="paragraph" w:customStyle="1" w:styleId="D20E276752644D8798E96BFB27886895">
    <w:name w:val="D20E276752644D8798E96BFB27886895"/>
  </w:style>
  <w:style w:type="paragraph" w:customStyle="1" w:styleId="F7A293D7D194485FA1A05E5656428532">
    <w:name w:val="F7A293D7D194485FA1A05E5656428532"/>
  </w:style>
  <w:style w:type="paragraph" w:customStyle="1" w:styleId="6BDC539F65AD4D33B6600A28C5BDE3F4">
    <w:name w:val="6BDC539F65AD4D33B6600A28C5BDE3F4"/>
  </w:style>
  <w:style w:type="paragraph" w:customStyle="1" w:styleId="243F5A25988942EBB8C35B76B8518E87">
    <w:name w:val="243F5A25988942EBB8C35B76B8518E87"/>
  </w:style>
  <w:style w:type="paragraph" w:customStyle="1" w:styleId="08F1BB1724E34959AC2354F716D15DAA">
    <w:name w:val="08F1BB1724E34959AC2354F716D15DAA"/>
  </w:style>
  <w:style w:type="paragraph" w:customStyle="1" w:styleId="7FB0AED520EE493592FCFB9BB1953450">
    <w:name w:val="7FB0AED520EE493592FCFB9BB1953450"/>
  </w:style>
  <w:style w:type="paragraph" w:customStyle="1" w:styleId="8E7E6888EF1F4A28B4DD8A92289391DF">
    <w:name w:val="8E7E6888EF1F4A28B4DD8A92289391DF"/>
  </w:style>
  <w:style w:type="paragraph" w:customStyle="1" w:styleId="538543288F504C6782BC6678F500E32E">
    <w:name w:val="538543288F504C6782BC6678F500E32E"/>
  </w:style>
  <w:style w:type="paragraph" w:customStyle="1" w:styleId="E867B5A5DD794FC09101D315118D9CBA">
    <w:name w:val="E867B5A5DD794FC09101D315118D9CBA"/>
  </w:style>
  <w:style w:type="paragraph" w:customStyle="1" w:styleId="893A5AA2E89E4B0591B38FFBA2C27057">
    <w:name w:val="893A5AA2E89E4B0591B38FFBA2C27057"/>
  </w:style>
  <w:style w:type="paragraph" w:customStyle="1" w:styleId="C69297ADA5D3450A9AEAE1BC3E19A634">
    <w:name w:val="C69297ADA5D3450A9AEAE1BC3E19A634"/>
  </w:style>
  <w:style w:type="paragraph" w:customStyle="1" w:styleId="47A193E8F8664C13ADB2F68900C8A929">
    <w:name w:val="47A193E8F8664C13ADB2F68900C8A929"/>
  </w:style>
  <w:style w:type="paragraph" w:customStyle="1" w:styleId="B2FB9FF84CBD4FE58C04532F69807949">
    <w:name w:val="B2FB9FF84CBD4FE58C04532F69807949"/>
  </w:style>
  <w:style w:type="paragraph" w:customStyle="1" w:styleId="D9651FF88234408E8DC18558F6141FF2">
    <w:name w:val="D9651FF88234408E8DC18558F6141FF2"/>
  </w:style>
  <w:style w:type="paragraph" w:customStyle="1" w:styleId="3A5E9F50C39E4106A8A5CCC09DA1C0E4">
    <w:name w:val="3A5E9F50C39E4106A8A5CCC09DA1C0E4"/>
  </w:style>
  <w:style w:type="paragraph" w:customStyle="1" w:styleId="E1FD56E3EE28483E873655524DEC624B">
    <w:name w:val="E1FD56E3EE28483E873655524DEC624B"/>
  </w:style>
  <w:style w:type="paragraph" w:customStyle="1" w:styleId="80585A5D301741C2988D143452458D61">
    <w:name w:val="80585A5D301741C2988D143452458D61"/>
  </w:style>
  <w:style w:type="paragraph" w:customStyle="1" w:styleId="D8F88371BE134422B6BFEDEA62C0B9B1">
    <w:name w:val="D8F88371BE134422B6BFEDEA62C0B9B1"/>
  </w:style>
  <w:style w:type="paragraph" w:customStyle="1" w:styleId="F2CFF00011FF4A9693DB39FEB8396701">
    <w:name w:val="F2CFF00011FF4A9693DB39FEB8396701"/>
  </w:style>
  <w:style w:type="paragraph" w:customStyle="1" w:styleId="F4D043F8511B4145840D078F7F045CBF">
    <w:name w:val="F4D043F8511B4145840D078F7F045CBF"/>
  </w:style>
  <w:style w:type="paragraph" w:customStyle="1" w:styleId="FEB08B4F61C54988A238F058AC3AB2A8">
    <w:name w:val="FEB08B4F61C54988A238F058AC3AB2A8"/>
  </w:style>
  <w:style w:type="paragraph" w:customStyle="1" w:styleId="0EABCE3A65BB41E5B532409876AD24B6">
    <w:name w:val="0EABCE3A65BB41E5B532409876AD24B6"/>
  </w:style>
  <w:style w:type="paragraph" w:customStyle="1" w:styleId="4DA4E9D8B26045A78E29CB08FE405667">
    <w:name w:val="4DA4E9D8B26045A78E29CB08FE405667"/>
  </w:style>
  <w:style w:type="paragraph" w:customStyle="1" w:styleId="76BFDCF83224491DA32CF3E4D3636621">
    <w:name w:val="76BFDCF83224491DA32CF3E4D3636621"/>
  </w:style>
  <w:style w:type="paragraph" w:customStyle="1" w:styleId="FA8B4A73E72F4BA787A9BC018327CA97">
    <w:name w:val="FA8B4A73E72F4BA787A9BC018327CA97"/>
    <w:rsid w:val="00CE3727"/>
  </w:style>
  <w:style w:type="paragraph" w:customStyle="1" w:styleId="9B23196B2A824AE085828881CA8CA8AE">
    <w:name w:val="9B23196B2A824AE085828881CA8CA8AE"/>
    <w:rsid w:val="00CE3727"/>
  </w:style>
  <w:style w:type="paragraph" w:customStyle="1" w:styleId="DC41DC1DF2AE4B958C9858ECFD35FCDF">
    <w:name w:val="DC41DC1DF2AE4B958C9858ECFD35FCDF"/>
    <w:rsid w:val="00CE3727"/>
  </w:style>
  <w:style w:type="paragraph" w:customStyle="1" w:styleId="30BDE8E44AC34396AB0F48960BAE1B6F">
    <w:name w:val="30BDE8E44AC34396AB0F48960BAE1B6F"/>
    <w:rsid w:val="00CE3727"/>
  </w:style>
  <w:style w:type="paragraph" w:customStyle="1" w:styleId="7D4D5FA5E7644FD9891EB10E82DB74CD">
    <w:name w:val="7D4D5FA5E7644FD9891EB10E82DB74CD"/>
    <w:rsid w:val="00CE3727"/>
  </w:style>
  <w:style w:type="paragraph" w:customStyle="1" w:styleId="04140C444627446CAD028B439BA0024E">
    <w:name w:val="04140C444627446CAD028B439BA0024E"/>
    <w:rsid w:val="00CE3727"/>
  </w:style>
  <w:style w:type="paragraph" w:customStyle="1" w:styleId="B785D428D36F48F598D44FA574BC986B">
    <w:name w:val="B785D428D36F48F598D44FA574BC986B"/>
    <w:rsid w:val="00CE37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7F3F8B-7E5E-463B-80D8-1B9619DC309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522746-85D5-471E-A3B6-2A0756E46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906756-AAAD-40A0-B19D-8669D1613FDC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857F46E7-5CAF-4C05-B8AC-EAF91495BB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(Sunday start)</Template>
  <TotalTime>1</TotalTime>
  <Pages>2</Pages>
  <Words>59</Words>
  <Characters>606</Characters>
  <Application>Microsoft Office Word</Application>
  <DocSecurity>4</DocSecurity>
  <Lines>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Katelyn Amundson</dc:creator>
  <cp:keywords/>
  <dc:description/>
  <cp:lastModifiedBy>Katelyn Amundson</cp:lastModifiedBy>
  <cp:revision>2</cp:revision>
  <dcterms:created xsi:type="dcterms:W3CDTF">2026-03-10T12:36:00Z</dcterms:created>
  <dcterms:modified xsi:type="dcterms:W3CDTF">2026-03-10T12:36:00Z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