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11" w:type="pct"/>
        <w:tblLook w:val="0600" w:firstRow="0" w:lastRow="0" w:firstColumn="0" w:lastColumn="0" w:noHBand="1" w:noVBand="1"/>
        <w:tblCaption w:val="Layout table"/>
      </w:tblPr>
      <w:tblGrid>
        <w:gridCol w:w="2060"/>
        <w:gridCol w:w="2061"/>
        <w:gridCol w:w="2061"/>
        <w:gridCol w:w="2061"/>
        <w:gridCol w:w="2061"/>
        <w:gridCol w:w="1423"/>
        <w:gridCol w:w="638"/>
        <w:gridCol w:w="2067"/>
      </w:tblGrid>
      <w:tr w:rsidR="00E76BE6" w:rsidRPr="0066208F" w14:paraId="54B5FA5A" w14:textId="77777777" w:rsidTr="004A0A05">
        <w:trPr>
          <w:trHeight w:val="1352"/>
        </w:trPr>
        <w:tc>
          <w:tcPr>
            <w:tcW w:w="4063" w:type="pct"/>
            <w:gridSpan w:val="6"/>
            <w:tcBorders>
              <w:top w:val="single" w:sz="8" w:space="0" w:color="BFBFBF" w:themeColor="background1" w:themeShade="BF"/>
              <w:bottom w:val="single" w:sz="8" w:space="0" w:color="BFBFBF" w:themeColor="background1" w:themeShade="BF"/>
            </w:tcBorders>
          </w:tcPr>
          <w:p w14:paraId="15F89E51" w14:textId="24928537" w:rsidR="00EB29B2" w:rsidRPr="00846B70" w:rsidRDefault="005854BD" w:rsidP="000A61C1">
            <w:pPr>
              <w:rPr>
                <w:rFonts w:ascii="Aptos" w:hAnsi="Aptos"/>
                <w:b/>
                <w:bCs/>
                <w:color w:val="auto"/>
                <w:sz w:val="72"/>
                <w:szCs w:val="72"/>
              </w:rPr>
            </w:pPr>
            <w:r>
              <w:rPr>
                <w:rFonts w:ascii="Aptos" w:hAnsi="Aptos"/>
                <w:b/>
                <w:bCs/>
                <w:color w:val="auto"/>
                <w:sz w:val="72"/>
                <w:szCs w:val="72"/>
              </w:rPr>
              <w:t>March</w:t>
            </w:r>
            <w:r w:rsidR="00FD15C4" w:rsidRPr="00846B70">
              <w:rPr>
                <w:rFonts w:ascii="Aptos" w:hAnsi="Aptos"/>
                <w:b/>
                <w:bCs/>
                <w:color w:val="auto"/>
                <w:sz w:val="72"/>
                <w:szCs w:val="72"/>
              </w:rPr>
              <w:t xml:space="preserve"> Intramural Schedule</w:t>
            </w:r>
          </w:p>
        </w:tc>
        <w:tc>
          <w:tcPr>
            <w:tcW w:w="937" w:type="pct"/>
            <w:gridSpan w:val="2"/>
            <w:tcBorders>
              <w:top w:val="single" w:sz="8" w:space="0" w:color="BFBFBF" w:themeColor="background1" w:themeShade="BF"/>
              <w:bottom w:val="single" w:sz="8" w:space="0" w:color="BFBFBF" w:themeColor="background1" w:themeShade="BF"/>
            </w:tcBorders>
          </w:tcPr>
          <w:p w14:paraId="7DDE5028" w14:textId="44F60F03" w:rsidR="00EB29B2" w:rsidRPr="00846B70" w:rsidRDefault="00CC126F" w:rsidP="000A61C1">
            <w:pPr>
              <w:rPr>
                <w:rFonts w:ascii="Aptos" w:hAnsi="Aptos"/>
                <w:b/>
                <w:bCs/>
                <w:color w:val="auto"/>
                <w:sz w:val="72"/>
                <w:szCs w:val="72"/>
              </w:rPr>
            </w:pPr>
            <w:r w:rsidRPr="00846B70">
              <w:rPr>
                <w:rFonts w:ascii="Aptos" w:hAnsi="Aptos"/>
                <w:b/>
                <w:bCs/>
                <w:color w:val="auto"/>
                <w:sz w:val="72"/>
                <w:szCs w:val="72"/>
              </w:rPr>
              <w:t>202</w:t>
            </w:r>
            <w:r w:rsidR="00846B70" w:rsidRPr="00846B70">
              <w:rPr>
                <w:rFonts w:ascii="Aptos" w:hAnsi="Aptos"/>
                <w:b/>
                <w:bCs/>
                <w:color w:val="auto"/>
                <w:sz w:val="72"/>
                <w:szCs w:val="72"/>
              </w:rPr>
              <w:t>6</w:t>
            </w:r>
          </w:p>
        </w:tc>
      </w:tr>
      <w:tr w:rsidR="00EB29B2" w:rsidRPr="0066208F" w14:paraId="1B639803" w14:textId="77777777" w:rsidTr="004A0A05">
        <w:trPr>
          <w:trHeight w:val="438"/>
        </w:trPr>
        <w:tc>
          <w:tcPr>
            <w:tcW w:w="4063" w:type="pct"/>
            <w:gridSpan w:val="6"/>
            <w:tcBorders>
              <w:top w:val="single" w:sz="8" w:space="0" w:color="BFBFBF" w:themeColor="background1" w:themeShade="BF"/>
              <w:bottom w:val="single" w:sz="8" w:space="0" w:color="BFBFBF" w:themeColor="background1" w:themeShade="BF"/>
            </w:tcBorders>
          </w:tcPr>
          <w:p w14:paraId="64523738" w14:textId="77777777" w:rsidR="00EB29B2" w:rsidRPr="0066208F" w:rsidRDefault="00EB29B2" w:rsidP="000A61C1">
            <w:pPr>
              <w:rPr>
                <w:rFonts w:ascii="Aptos" w:hAnsi="Aptos"/>
              </w:rPr>
            </w:pPr>
          </w:p>
        </w:tc>
        <w:tc>
          <w:tcPr>
            <w:tcW w:w="937" w:type="pct"/>
            <w:gridSpan w:val="2"/>
            <w:tcBorders>
              <w:top w:val="single" w:sz="8" w:space="0" w:color="BFBFBF" w:themeColor="background1" w:themeShade="BF"/>
              <w:bottom w:val="single" w:sz="8" w:space="0" w:color="BFBFBF" w:themeColor="background1" w:themeShade="BF"/>
            </w:tcBorders>
          </w:tcPr>
          <w:p w14:paraId="411D4818" w14:textId="77777777" w:rsidR="00EB29B2" w:rsidRPr="0066208F" w:rsidRDefault="00EB29B2" w:rsidP="000A61C1">
            <w:pPr>
              <w:rPr>
                <w:rFonts w:ascii="Aptos" w:hAnsi="Aptos"/>
              </w:rPr>
            </w:pPr>
          </w:p>
        </w:tc>
      </w:tr>
      <w:tr w:rsidR="005B4B49" w:rsidRPr="0066208F" w14:paraId="02781B3C" w14:textId="77777777" w:rsidTr="004A0A05">
        <w:trPr>
          <w:trHeight w:val="417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595959" w:themeFill="text1" w:themeFillTint="A6"/>
          </w:tcPr>
          <w:p w14:paraId="56CB7604" w14:textId="77777777" w:rsidR="00EB29B2" w:rsidRPr="0066208F" w:rsidRDefault="00DF1500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-1559472048"/>
                <w:placeholder>
                  <w:docPart w:val="9595B240F1CD44F7977F8A87A07C74AC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Sunday</w:t>
                </w:r>
              </w:sdtContent>
            </w:sdt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326BA6" w:themeFill="text2" w:themeFillShade="BF"/>
          </w:tcPr>
          <w:p w14:paraId="567B69DE" w14:textId="77777777" w:rsidR="00EB29B2" w:rsidRPr="0066208F" w:rsidRDefault="00DF1500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1830477086"/>
                <w:placeholder>
                  <w:docPart w:val="8085EF4F78C24CE581AC536AF4B62C5D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Monday</w:t>
                </w:r>
              </w:sdtContent>
            </w:sdt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326BA6" w:themeFill="text2" w:themeFillShade="BF"/>
          </w:tcPr>
          <w:p w14:paraId="5799517F" w14:textId="77777777" w:rsidR="00EB29B2" w:rsidRPr="0066208F" w:rsidRDefault="00DF1500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1049036045"/>
                <w:placeholder>
                  <w:docPart w:val="93DE638E72FE4492B09B6D1A035CC3FD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Tuesday</w:t>
                </w:r>
              </w:sdtContent>
            </w:sdt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326BA6" w:themeFill="text2" w:themeFillShade="BF"/>
          </w:tcPr>
          <w:p w14:paraId="2FD86BE6" w14:textId="77777777" w:rsidR="00EB29B2" w:rsidRPr="0066208F" w:rsidRDefault="00DF1500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513506771"/>
                <w:placeholder>
                  <w:docPart w:val="04BD16B9EE694B2BB590209ECCF45DDE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Wednesday</w:t>
                </w:r>
              </w:sdtContent>
            </w:sdt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326BA6" w:themeFill="text2" w:themeFillShade="BF"/>
          </w:tcPr>
          <w:p w14:paraId="1CB02C93" w14:textId="77777777" w:rsidR="00EB29B2" w:rsidRPr="0066208F" w:rsidRDefault="00DF1500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1506241252"/>
                <w:placeholder>
                  <w:docPart w:val="60D7A9828B774B908933FEA574931D6C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Thursday</w:t>
                </w:r>
              </w:sdtContent>
            </w:sdt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326BA6" w:themeFill="text2" w:themeFillShade="BF"/>
          </w:tcPr>
          <w:p w14:paraId="2DAACAF6" w14:textId="77777777" w:rsidR="00EB29B2" w:rsidRPr="0066208F" w:rsidRDefault="00DF1500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366961532"/>
                <w:placeholder>
                  <w:docPart w:val="BE750616FEC84F89B54184B5360B8210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Friday</w:t>
                </w:r>
              </w:sdtContent>
            </w:sdt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595959" w:themeFill="text1" w:themeFillTint="A6"/>
          </w:tcPr>
          <w:p w14:paraId="0C3904C1" w14:textId="77777777" w:rsidR="00EB29B2" w:rsidRPr="0066208F" w:rsidRDefault="00DF1500" w:rsidP="000A61C1">
            <w:pP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sdt>
              <w:sdtPr>
                <w:rPr>
                  <w:rFonts w:ascii="Aptos" w:hAnsi="Aptos"/>
                  <w:b/>
                  <w:bCs/>
                  <w:color w:val="FFFFFF" w:themeColor="background1"/>
                  <w:sz w:val="22"/>
                  <w:szCs w:val="22"/>
                </w:rPr>
                <w:id w:val="-703411913"/>
                <w:placeholder>
                  <w:docPart w:val="801D1286A0924FB0939A968C969C701F"/>
                </w:placeholder>
                <w:temporary/>
                <w:showingPlcHdr/>
                <w15:appearance w15:val="hidden"/>
              </w:sdtPr>
              <w:sdtEndPr/>
              <w:sdtContent>
                <w:r w:rsidR="00C0767A" w:rsidRPr="0066208F">
                  <w:rPr>
                    <w:rFonts w:ascii="Aptos" w:hAnsi="Aptos"/>
                    <w:b/>
                    <w:bCs/>
                    <w:color w:val="FFFFFF" w:themeColor="background1"/>
                    <w:sz w:val="22"/>
                    <w:szCs w:val="22"/>
                  </w:rPr>
                  <w:t>Saturday</w:t>
                </w:r>
              </w:sdtContent>
            </w:sdt>
          </w:p>
        </w:tc>
      </w:tr>
      <w:tr w:rsidR="00C0767A" w:rsidRPr="0066208F" w14:paraId="764E99B5" w14:textId="77777777" w:rsidTr="004A0A05">
        <w:trPr>
          <w:trHeight w:val="417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4B98C56" w14:textId="2C8EA28B" w:rsidR="00C0767A" w:rsidRPr="004A0A05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D499A48" w14:textId="724E3C46" w:rsidR="00C96373" w:rsidRPr="005854BD" w:rsidRDefault="005854BD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2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BB0A13C" w14:textId="3E6B32DB" w:rsidR="00C0767A" w:rsidRPr="005854BD" w:rsidRDefault="005854BD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3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22655FD" w14:textId="2C0F7BCB" w:rsidR="00C0767A" w:rsidRPr="005854BD" w:rsidRDefault="005854BD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4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3BD8090" w14:textId="690CED04" w:rsidR="00C0767A" w:rsidRPr="005854BD" w:rsidRDefault="005854BD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5</w:t>
            </w:r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7F9C9E3" w14:textId="54422D9D" w:rsidR="00C0767A" w:rsidRPr="005854BD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4C2F56F" w14:textId="66974515" w:rsidR="00C0767A" w:rsidRPr="004A0A05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CC126F" w:rsidRPr="0066208F" w14:paraId="31A65823" w14:textId="77777777" w:rsidTr="004A0A05">
        <w:trPr>
          <w:trHeight w:hRule="exact" w:val="1002"/>
        </w:trPr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06BB4A8" w14:textId="77777777" w:rsidR="00CC126F" w:rsidRPr="004A0A05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EFE6D44" w14:textId="76B3784A" w:rsidR="00CC126F" w:rsidRPr="005854BD" w:rsidRDefault="001E69B4" w:rsidP="000A61C1">
            <w:pPr>
              <w:rPr>
                <w:rFonts w:ascii="Aptos" w:hAnsi="Aptos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11:15 am-12:30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1B2BA8D" w14:textId="2A19B67C" w:rsidR="00CC126F" w:rsidRPr="005854BD" w:rsidRDefault="007A34D9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B46FF0"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  <w:t>CLOSED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0AB559D" w14:textId="31023CAB" w:rsidR="00CC126F" w:rsidRPr="005854BD" w:rsidRDefault="001E69B4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11:15 am-12:30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8005031" w14:textId="3DDE38C6" w:rsidR="00CC126F" w:rsidRPr="005854BD" w:rsidRDefault="001E69B4" w:rsidP="000A61C1">
            <w:pPr>
              <w:rPr>
                <w:rFonts w:ascii="Aptos" w:hAnsi="Aptos"/>
                <w:b/>
                <w:bCs/>
                <w:color w:val="auto"/>
              </w:rPr>
            </w:pPr>
            <w:r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11:15 am-12:30 pm</w:t>
            </w:r>
          </w:p>
        </w:tc>
        <w:tc>
          <w:tcPr>
            <w:tcW w:w="714" w:type="pct"/>
            <w:gridSpan w:val="2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F111E5A" w14:textId="77777777" w:rsidR="00CC126F" w:rsidRPr="005854BD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EC61F2A" w14:textId="77777777" w:rsidR="00CC126F" w:rsidRPr="004A0A05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C0767A" w:rsidRPr="0066208F" w14:paraId="03A4ED6D" w14:textId="77777777" w:rsidTr="004A0A05">
        <w:trPr>
          <w:trHeight w:val="438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5590144D" w14:textId="76FE669D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1367A2CB" w14:textId="6A9B5EE3" w:rsidR="00C0767A" w:rsidRPr="005854BD" w:rsidRDefault="005854BD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9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09DD10E7" w14:textId="7F8EFB4A" w:rsidR="00C0767A" w:rsidRPr="005854BD" w:rsidRDefault="005854BD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10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00DE2884" w14:textId="1A74DF76" w:rsidR="00C0767A" w:rsidRPr="005854BD" w:rsidRDefault="00DA25E7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11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5C50513" w14:textId="6AA209C5" w:rsidR="00C0767A" w:rsidRPr="005854BD" w:rsidRDefault="00DA25E7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12</w:t>
            </w:r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5260A1CA" w14:textId="7662FA8F" w:rsidR="00C0767A" w:rsidRPr="005854BD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02B994C" w14:textId="09DCCAF6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5B4B49" w:rsidRPr="0066208F" w14:paraId="23E24DF8" w14:textId="77777777" w:rsidTr="004A0A05">
        <w:trPr>
          <w:trHeight w:hRule="exact" w:val="1002"/>
        </w:trPr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93528E4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376E98CE" w14:textId="768F0D41" w:rsidR="00CC126F" w:rsidRPr="00B46FF0" w:rsidRDefault="007A34D9" w:rsidP="000A61C1">
            <w:pPr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</w:pPr>
            <w:r w:rsidRPr="00B46FF0"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  <w:t>CLOSED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28E8F8D8" w14:textId="681F3CB3" w:rsidR="000B11E6" w:rsidRPr="00B46FF0" w:rsidRDefault="007A34D9" w:rsidP="00291D02">
            <w:pPr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</w:pPr>
            <w:r w:rsidRPr="00B46FF0"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  <w:t>CLOSED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0C9F406D" w14:textId="1134D6CE" w:rsidR="00CC126F" w:rsidRPr="005854BD" w:rsidRDefault="001E69B4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11:15 am-12:30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547753CA" w14:textId="60179E9B" w:rsidR="000B11E6" w:rsidRPr="005854BD" w:rsidRDefault="007A34D9" w:rsidP="00291D02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 w:rsidRPr="00B46FF0"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  <w:t>CLOSED</w:t>
            </w:r>
          </w:p>
        </w:tc>
        <w:tc>
          <w:tcPr>
            <w:tcW w:w="714" w:type="pct"/>
            <w:gridSpan w:val="2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00D63D16" w14:textId="77777777" w:rsidR="00CC126F" w:rsidRPr="005854BD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35F21A28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C0767A" w:rsidRPr="0066208F" w14:paraId="37F1E171" w14:textId="77777777" w:rsidTr="004A0A05">
        <w:trPr>
          <w:trHeight w:val="417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BD5F571" w14:textId="18B3971D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A35BB6E" w14:textId="7F0D76DF" w:rsidR="00C0767A" w:rsidRPr="005854BD" w:rsidRDefault="00DA25E7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16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A643A76" w14:textId="1969E167" w:rsidR="00C0767A" w:rsidRPr="005854BD" w:rsidRDefault="00DA25E7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17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2238FFF" w14:textId="23B457B2" w:rsidR="00C0767A" w:rsidRPr="005854BD" w:rsidRDefault="00DA25E7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18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957D5EB" w14:textId="6A1F5B75" w:rsidR="00C0767A" w:rsidRPr="005854BD" w:rsidRDefault="00DA25E7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19</w:t>
            </w:r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9B67F9F" w14:textId="1C4B4B49" w:rsidR="00C0767A" w:rsidRPr="005854BD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94ADC4B" w14:textId="4E332CD2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CC126F" w:rsidRPr="0066208F" w14:paraId="51903A09" w14:textId="77777777" w:rsidTr="004A0A05">
        <w:trPr>
          <w:trHeight w:hRule="exact" w:val="1002"/>
        </w:trPr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5628EBB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10A7E3D" w14:textId="71789806" w:rsidR="00CC126F" w:rsidRPr="00B46FF0" w:rsidRDefault="007A34D9" w:rsidP="000A61C1">
            <w:pPr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</w:pPr>
            <w:r w:rsidRPr="00B46FF0"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  <w:t>CLOSED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A99CFFD" w14:textId="1E57130C" w:rsidR="000B11E6" w:rsidRPr="00B46FF0" w:rsidRDefault="007A34D9" w:rsidP="00291D02">
            <w:pPr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</w:pPr>
            <w:r w:rsidRPr="00B46FF0"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  <w:t>CLOSED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9CCF0FC" w14:textId="0D827CF1" w:rsidR="00CC126F" w:rsidRPr="00B46FF0" w:rsidRDefault="007A34D9" w:rsidP="000A61C1">
            <w:pPr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</w:pPr>
            <w:r w:rsidRPr="00B46FF0"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  <w:t>CLOSED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6459F62" w14:textId="61FFEB43" w:rsidR="000B11E6" w:rsidRPr="00B46FF0" w:rsidRDefault="007A34D9" w:rsidP="000A61C1">
            <w:pPr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</w:pPr>
            <w:r w:rsidRPr="00B46FF0"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  <w:t>CLOSED</w:t>
            </w:r>
          </w:p>
        </w:tc>
        <w:tc>
          <w:tcPr>
            <w:tcW w:w="714" w:type="pct"/>
            <w:gridSpan w:val="2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800300C" w14:textId="4CAA9F1F" w:rsidR="00DD10E5" w:rsidRPr="005854BD" w:rsidRDefault="00DD10E5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A3FEDBE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C0767A" w:rsidRPr="0066208F" w14:paraId="14FDC344" w14:textId="77777777" w:rsidTr="004A0A05">
        <w:trPr>
          <w:trHeight w:val="417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250F44F6" w14:textId="3CB8F399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55D5551A" w14:textId="5B4884B6" w:rsidR="00C0767A" w:rsidRPr="005854BD" w:rsidRDefault="00DA25E7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23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742EA813" w14:textId="22012A4D" w:rsidR="00C0767A" w:rsidRPr="005854BD" w:rsidRDefault="00DA25E7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24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3CF2D4BE" w14:textId="765291FB" w:rsidR="00C0767A" w:rsidRPr="005854BD" w:rsidRDefault="00DA25E7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25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4AD84FF8" w14:textId="0B45E2C9" w:rsidR="00C0767A" w:rsidRPr="005854BD" w:rsidRDefault="00DA25E7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26</w:t>
            </w:r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780B9DA" w14:textId="36CE89F1" w:rsidR="00C0767A" w:rsidRPr="005854BD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5066DB74" w14:textId="0F93DE94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5B4B49" w:rsidRPr="0066208F" w14:paraId="6DCDBF1A" w14:textId="77777777" w:rsidTr="004A0A05">
        <w:trPr>
          <w:trHeight w:hRule="exact" w:val="1002"/>
        </w:trPr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638BE2D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29E4A036" w14:textId="2F7A49AF" w:rsidR="009F4D42" w:rsidRPr="005854BD" w:rsidRDefault="00C449C9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0"/>
                <w:szCs w:val="20"/>
              </w:rPr>
              <w:t>11:15 am-12:30 pm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42E3059E" w14:textId="368B1B09" w:rsidR="009F4D42" w:rsidRPr="00B46FF0" w:rsidRDefault="00C80D21" w:rsidP="000A61C1">
            <w:pPr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</w:pPr>
            <w:r w:rsidRPr="00B46FF0"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  <w:t>CLOSED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1A5B5B9D" w14:textId="70600A5B" w:rsidR="009F4D42" w:rsidRPr="00B46FF0" w:rsidRDefault="00C449C9" w:rsidP="000A61C1">
            <w:pPr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</w:pPr>
            <w:r w:rsidRPr="00B46FF0"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  <w:t>CLOSED</w:t>
            </w: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3DD64803" w14:textId="345C82E4" w:rsidR="009F4D42" w:rsidRPr="00B46FF0" w:rsidRDefault="003B4830" w:rsidP="000A61C1">
            <w:pPr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</w:pPr>
            <w:r w:rsidRPr="00B46FF0">
              <w:rPr>
                <w:rFonts w:ascii="Aptos" w:hAnsi="Aptos"/>
                <w:b/>
                <w:bCs/>
                <w:color w:val="EE0000"/>
                <w:sz w:val="22"/>
                <w:szCs w:val="22"/>
              </w:rPr>
              <w:t>CLOSED</w:t>
            </w:r>
          </w:p>
        </w:tc>
        <w:tc>
          <w:tcPr>
            <w:tcW w:w="714" w:type="pct"/>
            <w:gridSpan w:val="2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0957AD9" w14:textId="18B479D1" w:rsidR="007C2FE4" w:rsidRPr="005854BD" w:rsidRDefault="007C2FE4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7F7F7" w:themeFill="background2"/>
          </w:tcPr>
          <w:p w14:paraId="6196B5EA" w14:textId="77777777" w:rsidR="00CC126F" w:rsidRPr="004B3E03" w:rsidRDefault="00CC126F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C0767A" w:rsidRPr="0066208F" w14:paraId="7B2B6217" w14:textId="77777777" w:rsidTr="004A0A05">
        <w:trPr>
          <w:trHeight w:val="438"/>
        </w:trPr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9293445" w14:textId="1E661A0A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CC6FD3B" w14:textId="24F31562" w:rsidR="00C0767A" w:rsidRPr="005854BD" w:rsidRDefault="00DA25E7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30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8ED82D2" w14:textId="2C0DE28A" w:rsidR="00C0767A" w:rsidRPr="005854BD" w:rsidRDefault="00DA25E7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  <w:t>31</w:t>
            </w: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AC08994" w14:textId="117F34E8" w:rsidR="00C0767A" w:rsidRPr="005854BD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76AE40F" w14:textId="6D4880B9" w:rsidR="00C0767A" w:rsidRPr="005854BD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gridSpan w:val="2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ABBDF80" w14:textId="0866DD67" w:rsidR="00C0767A" w:rsidRPr="005854BD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47A195A" w14:textId="787286D9" w:rsidR="00C0767A" w:rsidRPr="004B3E03" w:rsidRDefault="00C0767A" w:rsidP="000A61C1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  <w:tr w:rsidR="008C2AEB" w:rsidRPr="0066208F" w14:paraId="02FCE336" w14:textId="77777777" w:rsidTr="004A0A05">
        <w:trPr>
          <w:trHeight w:hRule="exact" w:val="1002"/>
        </w:trPr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A5F08BC" w14:textId="77777777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ADF0238" w14:textId="52BB85DD" w:rsidR="00DD4556" w:rsidRPr="005854BD" w:rsidRDefault="00DD4556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864E3BB" w14:textId="6FCE2703" w:rsidR="00F8248F" w:rsidRPr="005854BD" w:rsidRDefault="00F8248F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181380D" w14:textId="7674898F" w:rsidR="008C2AEB" w:rsidRPr="005854BD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55030A1" w14:textId="7EAE0EA3" w:rsidR="008C2AEB" w:rsidRPr="005854BD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4" w:type="pct"/>
            <w:gridSpan w:val="2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0664529" w14:textId="0D7C9009" w:rsidR="008C2AEB" w:rsidRPr="005854BD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16" w:type="pct"/>
            <w:tcBorders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E782A56" w14:textId="77777777" w:rsidR="008C2AEB" w:rsidRPr="004B3E03" w:rsidRDefault="008C2AEB" w:rsidP="008C2AEB">
            <w:pPr>
              <w:rPr>
                <w:rFonts w:ascii="Aptos" w:hAnsi="Aptos"/>
                <w:b/>
                <w:bCs/>
                <w:color w:val="auto"/>
                <w:sz w:val="22"/>
                <w:szCs w:val="22"/>
              </w:rPr>
            </w:pPr>
          </w:p>
        </w:tc>
      </w:tr>
    </w:tbl>
    <w:p w14:paraId="72BAF257" w14:textId="77777777" w:rsidR="00F43E77" w:rsidRDefault="00C449C9" w:rsidP="000A61C1">
      <w:pPr>
        <w:rPr>
          <w:rFonts w:ascii="Aptos" w:hAnsi="Aptos"/>
          <w:b/>
          <w:bCs/>
          <w:color w:val="002060"/>
        </w:rPr>
      </w:pPr>
      <w:r>
        <w:rPr>
          <w:rFonts w:ascii="Aptos" w:hAnsi="Aptos"/>
          <w:b/>
          <w:bCs/>
          <w:color w:val="002060"/>
        </w:rPr>
        <w:t>March 3—College Fair</w:t>
      </w:r>
      <w:r>
        <w:rPr>
          <w:rFonts w:ascii="Aptos" w:hAnsi="Aptos"/>
          <w:b/>
          <w:bCs/>
          <w:color w:val="002060"/>
        </w:rPr>
        <w:tab/>
      </w:r>
      <w:r w:rsidR="00571777">
        <w:rPr>
          <w:rFonts w:ascii="Aptos" w:hAnsi="Aptos"/>
          <w:b/>
          <w:bCs/>
          <w:color w:val="002060"/>
        </w:rPr>
        <w:t>March 9-10—Nickerson Bleacher Repair</w:t>
      </w:r>
      <w:r w:rsidR="00571777">
        <w:rPr>
          <w:rFonts w:ascii="Aptos" w:hAnsi="Aptos"/>
          <w:b/>
          <w:bCs/>
          <w:color w:val="002060"/>
        </w:rPr>
        <w:tab/>
        <w:t>March 12—HTH Dodgeball</w:t>
      </w:r>
      <w:r w:rsidR="00571777">
        <w:rPr>
          <w:rFonts w:ascii="Aptos" w:hAnsi="Aptos"/>
          <w:b/>
          <w:bCs/>
          <w:color w:val="002060"/>
        </w:rPr>
        <w:tab/>
      </w:r>
      <w:r w:rsidR="00571777">
        <w:rPr>
          <w:rFonts w:ascii="Aptos" w:hAnsi="Aptos"/>
          <w:b/>
          <w:bCs/>
          <w:color w:val="002060"/>
        </w:rPr>
        <w:tab/>
        <w:t>March 16-2</w:t>
      </w:r>
      <w:r w:rsidR="00F43E77">
        <w:rPr>
          <w:rFonts w:ascii="Aptos" w:hAnsi="Aptos"/>
          <w:b/>
          <w:bCs/>
          <w:color w:val="002060"/>
        </w:rPr>
        <w:t>0—New2You</w:t>
      </w:r>
      <w:r w:rsidR="00F43E77">
        <w:rPr>
          <w:rFonts w:ascii="Aptos" w:hAnsi="Aptos"/>
          <w:b/>
          <w:bCs/>
          <w:color w:val="002060"/>
        </w:rPr>
        <w:tab/>
      </w:r>
      <w:r w:rsidR="00F43E77">
        <w:rPr>
          <w:rFonts w:ascii="Aptos" w:hAnsi="Aptos"/>
          <w:b/>
          <w:bCs/>
          <w:color w:val="002060"/>
        </w:rPr>
        <w:tab/>
      </w:r>
    </w:p>
    <w:p w14:paraId="78521EFA" w14:textId="77777777" w:rsidR="00F43E77" w:rsidRDefault="00F43E77" w:rsidP="000A61C1">
      <w:pPr>
        <w:rPr>
          <w:rFonts w:ascii="Aptos" w:hAnsi="Aptos"/>
          <w:b/>
          <w:bCs/>
          <w:color w:val="002060"/>
        </w:rPr>
      </w:pPr>
    </w:p>
    <w:p w14:paraId="3B1591E9" w14:textId="05704EFA" w:rsidR="00053E1F" w:rsidRPr="0066208F" w:rsidRDefault="00F43E77" w:rsidP="000A61C1">
      <w:pPr>
        <w:rPr>
          <w:rFonts w:ascii="Aptos" w:hAnsi="Aptos"/>
        </w:rPr>
      </w:pPr>
      <w:r>
        <w:rPr>
          <w:rFonts w:ascii="Aptos" w:hAnsi="Aptos"/>
          <w:b/>
          <w:bCs/>
          <w:color w:val="002060"/>
        </w:rPr>
        <w:t>March 24-26 –GSFF Field Trip &amp; Health Science Info Session</w:t>
      </w:r>
    </w:p>
    <w:sectPr w:rsidR="00053E1F" w:rsidRPr="0066208F" w:rsidSect="00ED5323">
      <w:pgSz w:w="15840" w:h="12240" w:orient="landscape" w:code="1"/>
      <w:pgMar w:top="504" w:right="720" w:bottom="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A299B" w14:textId="77777777" w:rsidR="00DF1500" w:rsidRDefault="00DF1500">
      <w:pPr>
        <w:spacing w:before="0" w:after="0"/>
      </w:pPr>
      <w:r>
        <w:separator/>
      </w:r>
    </w:p>
  </w:endnote>
  <w:endnote w:type="continuationSeparator" w:id="0">
    <w:p w14:paraId="2128ABC0" w14:textId="77777777" w:rsidR="00DF1500" w:rsidRDefault="00DF150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E693B" w14:textId="77777777" w:rsidR="00DF1500" w:rsidRDefault="00DF1500">
      <w:pPr>
        <w:spacing w:before="0" w:after="0"/>
      </w:pPr>
      <w:r>
        <w:separator/>
      </w:r>
    </w:p>
  </w:footnote>
  <w:footnote w:type="continuationSeparator" w:id="0">
    <w:p w14:paraId="7D6CD838" w14:textId="77777777" w:rsidR="00DF1500" w:rsidRDefault="00DF1500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1/31/2021"/>
    <w:docVar w:name="MonthStart" w:val="1/1/2021"/>
  </w:docVars>
  <w:rsids>
    <w:rsidRoot w:val="000A61C1"/>
    <w:rsid w:val="0000278C"/>
    <w:rsid w:val="0001003D"/>
    <w:rsid w:val="00013808"/>
    <w:rsid w:val="00020BC9"/>
    <w:rsid w:val="00046477"/>
    <w:rsid w:val="00053E1F"/>
    <w:rsid w:val="000634C9"/>
    <w:rsid w:val="00075BE3"/>
    <w:rsid w:val="00080F8C"/>
    <w:rsid w:val="000811D6"/>
    <w:rsid w:val="00095265"/>
    <w:rsid w:val="000A32B6"/>
    <w:rsid w:val="000A588B"/>
    <w:rsid w:val="000A61C1"/>
    <w:rsid w:val="000B11E6"/>
    <w:rsid w:val="000D2DBA"/>
    <w:rsid w:val="000E7125"/>
    <w:rsid w:val="000F26AC"/>
    <w:rsid w:val="00135016"/>
    <w:rsid w:val="00136747"/>
    <w:rsid w:val="00153760"/>
    <w:rsid w:val="0016297B"/>
    <w:rsid w:val="0017158B"/>
    <w:rsid w:val="00174DB7"/>
    <w:rsid w:val="00183A1E"/>
    <w:rsid w:val="00185DE2"/>
    <w:rsid w:val="00186121"/>
    <w:rsid w:val="00193B99"/>
    <w:rsid w:val="0019575F"/>
    <w:rsid w:val="001A1466"/>
    <w:rsid w:val="001A24F4"/>
    <w:rsid w:val="001D20EB"/>
    <w:rsid w:val="001E36C8"/>
    <w:rsid w:val="001E5D56"/>
    <w:rsid w:val="001E69B4"/>
    <w:rsid w:val="001F3394"/>
    <w:rsid w:val="00213706"/>
    <w:rsid w:val="00215154"/>
    <w:rsid w:val="00215E8D"/>
    <w:rsid w:val="00226000"/>
    <w:rsid w:val="00231BB9"/>
    <w:rsid w:val="0024454A"/>
    <w:rsid w:val="002865C8"/>
    <w:rsid w:val="00291D02"/>
    <w:rsid w:val="002B5449"/>
    <w:rsid w:val="002C2F79"/>
    <w:rsid w:val="002D637E"/>
    <w:rsid w:val="002E514F"/>
    <w:rsid w:val="002E62F6"/>
    <w:rsid w:val="002F6A2E"/>
    <w:rsid w:val="00304AAA"/>
    <w:rsid w:val="003060CE"/>
    <w:rsid w:val="0032056B"/>
    <w:rsid w:val="00321FCB"/>
    <w:rsid w:val="00340C56"/>
    <w:rsid w:val="00345DC9"/>
    <w:rsid w:val="00362C98"/>
    <w:rsid w:val="00391BA6"/>
    <w:rsid w:val="003A3CA0"/>
    <w:rsid w:val="003A7B14"/>
    <w:rsid w:val="003B4830"/>
    <w:rsid w:val="003C2EF9"/>
    <w:rsid w:val="003C4647"/>
    <w:rsid w:val="004128EA"/>
    <w:rsid w:val="0041447B"/>
    <w:rsid w:val="00420C42"/>
    <w:rsid w:val="0042216A"/>
    <w:rsid w:val="0044067D"/>
    <w:rsid w:val="00441C23"/>
    <w:rsid w:val="00460986"/>
    <w:rsid w:val="00462FA6"/>
    <w:rsid w:val="004653A0"/>
    <w:rsid w:val="00471494"/>
    <w:rsid w:val="004756E9"/>
    <w:rsid w:val="00487A11"/>
    <w:rsid w:val="00487DAC"/>
    <w:rsid w:val="00494AFE"/>
    <w:rsid w:val="004A0A05"/>
    <w:rsid w:val="004A1205"/>
    <w:rsid w:val="004B3E03"/>
    <w:rsid w:val="004D365A"/>
    <w:rsid w:val="004D589B"/>
    <w:rsid w:val="004E1311"/>
    <w:rsid w:val="004F2733"/>
    <w:rsid w:val="00505912"/>
    <w:rsid w:val="00510669"/>
    <w:rsid w:val="00520BA7"/>
    <w:rsid w:val="0053792E"/>
    <w:rsid w:val="005379AB"/>
    <w:rsid w:val="00544B65"/>
    <w:rsid w:val="00546E5E"/>
    <w:rsid w:val="005523B1"/>
    <w:rsid w:val="00571777"/>
    <w:rsid w:val="0057569A"/>
    <w:rsid w:val="005854BD"/>
    <w:rsid w:val="005B0009"/>
    <w:rsid w:val="005B01C7"/>
    <w:rsid w:val="005B4B49"/>
    <w:rsid w:val="005D3EDF"/>
    <w:rsid w:val="005F103F"/>
    <w:rsid w:val="005F5623"/>
    <w:rsid w:val="00613420"/>
    <w:rsid w:val="0061417D"/>
    <w:rsid w:val="006307FD"/>
    <w:rsid w:val="0065431C"/>
    <w:rsid w:val="00655D2C"/>
    <w:rsid w:val="006574A2"/>
    <w:rsid w:val="00661F29"/>
    <w:rsid w:val="0066208F"/>
    <w:rsid w:val="00664E0B"/>
    <w:rsid w:val="0068377B"/>
    <w:rsid w:val="0068404E"/>
    <w:rsid w:val="006D02F9"/>
    <w:rsid w:val="006F5A42"/>
    <w:rsid w:val="006F7699"/>
    <w:rsid w:val="00716160"/>
    <w:rsid w:val="00731A18"/>
    <w:rsid w:val="00733273"/>
    <w:rsid w:val="00750A73"/>
    <w:rsid w:val="00751756"/>
    <w:rsid w:val="0076400B"/>
    <w:rsid w:val="00796E11"/>
    <w:rsid w:val="007A34D9"/>
    <w:rsid w:val="007B2BDE"/>
    <w:rsid w:val="007C2FE4"/>
    <w:rsid w:val="007F2293"/>
    <w:rsid w:val="00801D15"/>
    <w:rsid w:val="00832F2A"/>
    <w:rsid w:val="00837CC1"/>
    <w:rsid w:val="00842F9C"/>
    <w:rsid w:val="00846B70"/>
    <w:rsid w:val="00861539"/>
    <w:rsid w:val="00861C80"/>
    <w:rsid w:val="00865A77"/>
    <w:rsid w:val="00866BB3"/>
    <w:rsid w:val="008764B0"/>
    <w:rsid w:val="00876749"/>
    <w:rsid w:val="00890623"/>
    <w:rsid w:val="008B648B"/>
    <w:rsid w:val="008C2AEB"/>
    <w:rsid w:val="008D0A00"/>
    <w:rsid w:val="008D0DEB"/>
    <w:rsid w:val="008E5396"/>
    <w:rsid w:val="008F3906"/>
    <w:rsid w:val="00900968"/>
    <w:rsid w:val="00935740"/>
    <w:rsid w:val="0095231F"/>
    <w:rsid w:val="009715DC"/>
    <w:rsid w:val="00976F0D"/>
    <w:rsid w:val="0098412F"/>
    <w:rsid w:val="00986C38"/>
    <w:rsid w:val="009952AF"/>
    <w:rsid w:val="009A4609"/>
    <w:rsid w:val="009A789F"/>
    <w:rsid w:val="009C2537"/>
    <w:rsid w:val="009E7B84"/>
    <w:rsid w:val="009E7EB5"/>
    <w:rsid w:val="009F4D42"/>
    <w:rsid w:val="009F54BA"/>
    <w:rsid w:val="009F5B59"/>
    <w:rsid w:val="00A10416"/>
    <w:rsid w:val="00A4071C"/>
    <w:rsid w:val="00A415B6"/>
    <w:rsid w:val="00A44BBE"/>
    <w:rsid w:val="00A67A55"/>
    <w:rsid w:val="00A720A6"/>
    <w:rsid w:val="00A7689A"/>
    <w:rsid w:val="00AA1EE3"/>
    <w:rsid w:val="00AB151B"/>
    <w:rsid w:val="00AD76BD"/>
    <w:rsid w:val="00B14B60"/>
    <w:rsid w:val="00B219AF"/>
    <w:rsid w:val="00B26755"/>
    <w:rsid w:val="00B453D6"/>
    <w:rsid w:val="00B46FF0"/>
    <w:rsid w:val="00B5165B"/>
    <w:rsid w:val="00B636DE"/>
    <w:rsid w:val="00B87D71"/>
    <w:rsid w:val="00BA64FE"/>
    <w:rsid w:val="00BA714C"/>
    <w:rsid w:val="00BB0E40"/>
    <w:rsid w:val="00C0767A"/>
    <w:rsid w:val="00C13CF6"/>
    <w:rsid w:val="00C25964"/>
    <w:rsid w:val="00C449C9"/>
    <w:rsid w:val="00C56417"/>
    <w:rsid w:val="00C741BA"/>
    <w:rsid w:val="00C80D21"/>
    <w:rsid w:val="00C82C86"/>
    <w:rsid w:val="00C87D03"/>
    <w:rsid w:val="00C9030B"/>
    <w:rsid w:val="00C91CEE"/>
    <w:rsid w:val="00C96373"/>
    <w:rsid w:val="00CC126F"/>
    <w:rsid w:val="00CC4DBD"/>
    <w:rsid w:val="00CE742F"/>
    <w:rsid w:val="00CF0291"/>
    <w:rsid w:val="00D518D0"/>
    <w:rsid w:val="00D56791"/>
    <w:rsid w:val="00D8607E"/>
    <w:rsid w:val="00D86997"/>
    <w:rsid w:val="00D87C69"/>
    <w:rsid w:val="00DA25E7"/>
    <w:rsid w:val="00DB2CF0"/>
    <w:rsid w:val="00DB72EF"/>
    <w:rsid w:val="00DC02C2"/>
    <w:rsid w:val="00DD10E5"/>
    <w:rsid w:val="00DD4556"/>
    <w:rsid w:val="00DF1500"/>
    <w:rsid w:val="00DF1B77"/>
    <w:rsid w:val="00DF2183"/>
    <w:rsid w:val="00DF7C31"/>
    <w:rsid w:val="00E00733"/>
    <w:rsid w:val="00E132D1"/>
    <w:rsid w:val="00E41945"/>
    <w:rsid w:val="00E46D7B"/>
    <w:rsid w:val="00E511B1"/>
    <w:rsid w:val="00E5198A"/>
    <w:rsid w:val="00E5218E"/>
    <w:rsid w:val="00E6501B"/>
    <w:rsid w:val="00E679BB"/>
    <w:rsid w:val="00E7277E"/>
    <w:rsid w:val="00E76BE6"/>
    <w:rsid w:val="00EA463D"/>
    <w:rsid w:val="00EB29B2"/>
    <w:rsid w:val="00EC428B"/>
    <w:rsid w:val="00ED5323"/>
    <w:rsid w:val="00ED6BB1"/>
    <w:rsid w:val="00ED7E0F"/>
    <w:rsid w:val="00EE1F91"/>
    <w:rsid w:val="00F02B4D"/>
    <w:rsid w:val="00F04E34"/>
    <w:rsid w:val="00F1324E"/>
    <w:rsid w:val="00F42D5C"/>
    <w:rsid w:val="00F43785"/>
    <w:rsid w:val="00F43E77"/>
    <w:rsid w:val="00F57FE2"/>
    <w:rsid w:val="00F72347"/>
    <w:rsid w:val="00F72BD7"/>
    <w:rsid w:val="00F76613"/>
    <w:rsid w:val="00F8248F"/>
    <w:rsid w:val="00F837EF"/>
    <w:rsid w:val="00F8733F"/>
    <w:rsid w:val="00F95C59"/>
    <w:rsid w:val="00FA26A1"/>
    <w:rsid w:val="00FA3577"/>
    <w:rsid w:val="00FA46E8"/>
    <w:rsid w:val="00FC1960"/>
    <w:rsid w:val="00FC4522"/>
    <w:rsid w:val="00FD098E"/>
    <w:rsid w:val="00FD15C4"/>
    <w:rsid w:val="00FD4A7D"/>
    <w:rsid w:val="00FF2446"/>
    <w:rsid w:val="48179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D32E38"/>
  <w15:docId w15:val="{B4EFD52C-FBC4-43B8-925C-2D8F5E14D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595959" w:themeColor="text1" w:themeTint="A6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8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8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8" w:unhideWhenUsed="1" w:qFormat="1"/>
    <w:lsdException w:name="Emphasis" w:semiHidden="1" w:uiPriority="8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5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nhideWhenUsed="1" w:qFormat="1"/>
    <w:lsdException w:name="Quote" w:semiHidden="1" w:uiPriority="8" w:unhideWhenUsed="1" w:qFormat="1"/>
    <w:lsdException w:name="Intense Quote" w:semiHidden="1" w:uiPriority="8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8" w:unhideWhenUsed="1" w:qFormat="1"/>
    <w:lsdException w:name="Intense Emphasis" w:semiHidden="1" w:uiPriority="8" w:unhideWhenUsed="1" w:qFormat="1"/>
    <w:lsdException w:name="Subtle Reference" w:semiHidden="1" w:uiPriority="8" w:unhideWhenUsed="1" w:qFormat="1"/>
    <w:lsdException w:name="Intense Reference" w:semiHidden="1" w:uiPriority="8" w:unhideWhenUsed="1" w:qFormat="1"/>
    <w:lsdException w:name="Book Title" w:semiHidden="1" w:uiPriority="8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AFE"/>
  </w:style>
  <w:style w:type="paragraph" w:styleId="Heading1">
    <w:name w:val="heading 1"/>
    <w:basedOn w:val="Normal"/>
    <w:link w:val="Heading1Char"/>
    <w:uiPriority w:val="9"/>
    <w:qFormat/>
    <w:pPr>
      <w:keepNext/>
      <w:keepLines/>
      <w:outlineLvl w:val="0"/>
    </w:pPr>
    <w:rPr>
      <w:rFonts w:asciiTheme="majorHAnsi" w:hAnsiTheme="majorHAnsi"/>
      <w:b/>
      <w:bCs/>
      <w:caps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3"/>
    <w:qFormat/>
    <w:pPr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tblPr/>
      <w:tcPr>
        <w:shd w:val="clear" w:color="auto" w:fill="5590CC" w:themeFill="text2"/>
      </w:tcPr>
    </w:tblStylePr>
  </w:style>
  <w:style w:type="paragraph" w:customStyle="1" w:styleId="Dates">
    <w:name w:val="Dates"/>
    <w:basedOn w:val="Normal"/>
    <w:uiPriority w:val="4"/>
    <w:qFormat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731A18"/>
    <w:pPr>
      <w:contextualSpacing/>
    </w:pPr>
    <w:rPr>
      <w:rFonts w:asciiTheme="majorHAnsi" w:eastAsiaTheme="majorEastAsia" w:hAnsiTheme="majorHAnsi"/>
      <w:b/>
      <w:color w:val="326BA6" w:themeColor="text2" w:themeShade="BF"/>
      <w:sz w:val="96"/>
      <w:szCs w:val="120"/>
    </w:rPr>
  </w:style>
  <w:style w:type="paragraph" w:customStyle="1" w:styleId="Year">
    <w:name w:val="Year"/>
    <w:basedOn w:val="Normal"/>
    <w:uiPriority w:val="2"/>
    <w:qFormat/>
    <w:rsid w:val="00731A18"/>
    <w:pPr>
      <w:contextualSpacing/>
    </w:pPr>
    <w:rPr>
      <w:rFonts w:asciiTheme="majorHAnsi" w:eastAsiaTheme="majorEastAsia" w:hAnsiTheme="majorHAnsi"/>
      <w:b/>
      <w:color w:val="7F7F7F" w:themeColor="text1" w:themeTint="80"/>
      <w:sz w:val="96"/>
      <w:szCs w:val="6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semiHidden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bCs/>
      <w:caps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18"/>
      <w:szCs w:val="26"/>
    </w:rPr>
  </w:style>
  <w:style w:type="paragraph" w:styleId="Header">
    <w:name w:val="header"/>
    <w:basedOn w:val="Normal"/>
    <w:link w:val="HeaderChar"/>
    <w:uiPriority w:val="99"/>
    <w:semiHidden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94AFE"/>
  </w:style>
  <w:style w:type="paragraph" w:styleId="Footer">
    <w:name w:val="footer"/>
    <w:basedOn w:val="Normal"/>
    <w:link w:val="FooterChar"/>
    <w:uiPriority w:val="99"/>
    <w:semiHidden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94AFE"/>
  </w:style>
  <w:style w:type="table" w:styleId="PlainTable4">
    <w:name w:val="Plain Table 4"/>
    <w:basedOn w:val="TableNormal"/>
    <w:uiPriority w:val="99"/>
    <w:rsid w:val="007F2293"/>
    <w:pPr>
      <w:spacing w:after="0"/>
    </w:pPr>
    <w:tblPr>
      <w:tblStyleRowBandSize w:val="1"/>
      <w:tblStyleColBandSize w:val="1"/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galante\AppData\Roaming\Microsoft\Templates\Horizontal%20calendar%20(Sunday%20start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595B240F1CD44F7977F8A87A07C74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BA0D80-57A5-4368-8C80-75E7DDD824B3}"/>
      </w:docPartPr>
      <w:docPartBody>
        <w:p w:rsidR="00382014" w:rsidRDefault="00382014">
          <w:pPr>
            <w:pStyle w:val="9595B240F1CD44F7977F8A87A07C74AC"/>
          </w:pPr>
          <w:r>
            <w:t>Sunday</w:t>
          </w:r>
        </w:p>
      </w:docPartBody>
    </w:docPart>
    <w:docPart>
      <w:docPartPr>
        <w:name w:val="8085EF4F78C24CE581AC536AF4B62C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31E95C-A561-47D8-A607-AE700BAC4080}"/>
      </w:docPartPr>
      <w:docPartBody>
        <w:p w:rsidR="00382014" w:rsidRDefault="00382014">
          <w:pPr>
            <w:pStyle w:val="8085EF4F78C24CE581AC536AF4B62C5D"/>
          </w:pPr>
          <w:r>
            <w:t>Monday</w:t>
          </w:r>
        </w:p>
      </w:docPartBody>
    </w:docPart>
    <w:docPart>
      <w:docPartPr>
        <w:name w:val="93DE638E72FE4492B09B6D1A035CC3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74A12B-29D9-421C-A56E-843CB9C6F76A}"/>
      </w:docPartPr>
      <w:docPartBody>
        <w:p w:rsidR="00382014" w:rsidRDefault="00382014">
          <w:pPr>
            <w:pStyle w:val="93DE638E72FE4492B09B6D1A035CC3FD"/>
          </w:pPr>
          <w:r>
            <w:t>Tuesday</w:t>
          </w:r>
        </w:p>
      </w:docPartBody>
    </w:docPart>
    <w:docPart>
      <w:docPartPr>
        <w:name w:val="04BD16B9EE694B2BB590209ECCF45D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8BC171-000E-4919-A9E1-C36EBF9B655F}"/>
      </w:docPartPr>
      <w:docPartBody>
        <w:p w:rsidR="00382014" w:rsidRDefault="00382014">
          <w:pPr>
            <w:pStyle w:val="04BD16B9EE694B2BB590209ECCF45DDE"/>
          </w:pPr>
          <w:r>
            <w:t>Wednesday</w:t>
          </w:r>
        </w:p>
      </w:docPartBody>
    </w:docPart>
    <w:docPart>
      <w:docPartPr>
        <w:name w:val="60D7A9828B774B908933FEA574931D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E4F335-E378-45F6-A33D-6936232B9154}"/>
      </w:docPartPr>
      <w:docPartBody>
        <w:p w:rsidR="00382014" w:rsidRDefault="00382014">
          <w:pPr>
            <w:pStyle w:val="60D7A9828B774B908933FEA574931D6C"/>
          </w:pPr>
          <w:r>
            <w:t>Thursday</w:t>
          </w:r>
        </w:p>
      </w:docPartBody>
    </w:docPart>
    <w:docPart>
      <w:docPartPr>
        <w:name w:val="BE750616FEC84F89B54184B5360B82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E9E1FB-9539-47E1-A464-0F2B90458E99}"/>
      </w:docPartPr>
      <w:docPartBody>
        <w:p w:rsidR="00382014" w:rsidRDefault="00382014">
          <w:pPr>
            <w:pStyle w:val="BE750616FEC84F89B54184B5360B8210"/>
          </w:pPr>
          <w:r>
            <w:t>Friday</w:t>
          </w:r>
        </w:p>
      </w:docPartBody>
    </w:docPart>
    <w:docPart>
      <w:docPartPr>
        <w:name w:val="801D1286A0924FB0939A968C969C70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D9EC70-A151-4EC6-8A93-F1554F2598D8}"/>
      </w:docPartPr>
      <w:docPartBody>
        <w:p w:rsidR="00382014" w:rsidRDefault="00382014">
          <w:pPr>
            <w:pStyle w:val="801D1286A0924FB0939A968C969C701F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014"/>
    <w:rsid w:val="00075BE3"/>
    <w:rsid w:val="001272D9"/>
    <w:rsid w:val="00183A1E"/>
    <w:rsid w:val="0019575F"/>
    <w:rsid w:val="00213706"/>
    <w:rsid w:val="00265027"/>
    <w:rsid w:val="002865C8"/>
    <w:rsid w:val="00382014"/>
    <w:rsid w:val="003C4893"/>
    <w:rsid w:val="0044067D"/>
    <w:rsid w:val="004756E9"/>
    <w:rsid w:val="004C0100"/>
    <w:rsid w:val="005523B1"/>
    <w:rsid w:val="00632D66"/>
    <w:rsid w:val="00661F29"/>
    <w:rsid w:val="006C173F"/>
    <w:rsid w:val="00796E11"/>
    <w:rsid w:val="00801D15"/>
    <w:rsid w:val="008F1DBB"/>
    <w:rsid w:val="00935740"/>
    <w:rsid w:val="009B678D"/>
    <w:rsid w:val="009D2780"/>
    <w:rsid w:val="00A4071C"/>
    <w:rsid w:val="00A7689A"/>
    <w:rsid w:val="00B219AF"/>
    <w:rsid w:val="00B26755"/>
    <w:rsid w:val="00BE50D3"/>
    <w:rsid w:val="00C80192"/>
    <w:rsid w:val="00C82C86"/>
    <w:rsid w:val="00C87D03"/>
    <w:rsid w:val="00CB11AE"/>
    <w:rsid w:val="00CE3727"/>
    <w:rsid w:val="00D56791"/>
    <w:rsid w:val="00E00733"/>
    <w:rsid w:val="00E5218E"/>
    <w:rsid w:val="00E6501B"/>
    <w:rsid w:val="00E7277E"/>
    <w:rsid w:val="00ED7E0F"/>
    <w:rsid w:val="00F1324E"/>
    <w:rsid w:val="00FA26A1"/>
    <w:rsid w:val="00FF2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595B240F1CD44F7977F8A87A07C74AC">
    <w:name w:val="9595B240F1CD44F7977F8A87A07C74AC"/>
  </w:style>
  <w:style w:type="paragraph" w:customStyle="1" w:styleId="8085EF4F78C24CE581AC536AF4B62C5D">
    <w:name w:val="8085EF4F78C24CE581AC536AF4B62C5D"/>
  </w:style>
  <w:style w:type="paragraph" w:customStyle="1" w:styleId="93DE638E72FE4492B09B6D1A035CC3FD">
    <w:name w:val="93DE638E72FE4492B09B6D1A035CC3FD"/>
  </w:style>
  <w:style w:type="paragraph" w:customStyle="1" w:styleId="04BD16B9EE694B2BB590209ECCF45DDE">
    <w:name w:val="04BD16B9EE694B2BB590209ECCF45DDE"/>
  </w:style>
  <w:style w:type="paragraph" w:customStyle="1" w:styleId="60D7A9828B774B908933FEA574931D6C">
    <w:name w:val="60D7A9828B774B908933FEA574931D6C"/>
  </w:style>
  <w:style w:type="paragraph" w:customStyle="1" w:styleId="BE750616FEC84F89B54184B5360B8210">
    <w:name w:val="BE750616FEC84F89B54184B5360B8210"/>
  </w:style>
  <w:style w:type="paragraph" w:customStyle="1" w:styleId="801D1286A0924FB0939A968C969C701F">
    <w:name w:val="801D1286A0924FB0939A968C969C70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Sky">
  <a:themeElements>
    <a:clrScheme name="Calendar">
      <a:dk1>
        <a:sysClr val="windowText" lastClr="000000"/>
      </a:dk1>
      <a:lt1>
        <a:sysClr val="window" lastClr="FFFFFF"/>
      </a:lt1>
      <a:dk2>
        <a:srgbClr val="5590CC"/>
      </a:dk2>
      <a:lt2>
        <a:srgbClr val="F7F7F7"/>
      </a:lt2>
      <a:accent1>
        <a:srgbClr val="073779"/>
      </a:accent1>
      <a:accent2>
        <a:srgbClr val="8FD9FB"/>
      </a:accent2>
      <a:accent3>
        <a:srgbClr val="FFCC00"/>
      </a:accent3>
      <a:accent4>
        <a:srgbClr val="EB6615"/>
      </a:accent4>
      <a:accent5>
        <a:srgbClr val="C76402"/>
      </a:accent5>
      <a:accent6>
        <a:srgbClr val="B523B4"/>
      </a:accent6>
      <a:hlink>
        <a:srgbClr val="FFDE26"/>
      </a:hlink>
      <a:folHlink>
        <a:srgbClr val="DEBE00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ackground xmlns="71af3243-3dd4-4a8d-8c0d-dd76da1f02a5">false</Background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522746-85D5-471E-A3B6-2A0756E46E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906756-AAAD-40A0-B19D-8669D1613FDC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http://schemas.microsoft.com/sharepoint/v3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857F46E7-5CAF-4C05-B8AC-EAF91495BBF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27F3F8B-7E5E-463B-80D8-1B9619DC3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(Sunday start)</Template>
  <TotalTime>1</TotalTime>
  <Pages>1</Pages>
  <Words>47</Words>
  <Characters>486</Characters>
  <Application>Microsoft Office Word</Application>
  <DocSecurity>4</DocSecurity>
  <Lines>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Katelyn Amundson</dc:creator>
  <cp:keywords/>
  <dc:description/>
  <cp:lastModifiedBy>Katelyn Amundson</cp:lastModifiedBy>
  <cp:revision>2</cp:revision>
  <cp:lastPrinted>2026-02-25T15:58:00Z</cp:lastPrinted>
  <dcterms:created xsi:type="dcterms:W3CDTF">2026-03-10T12:32:00Z</dcterms:created>
  <dcterms:modified xsi:type="dcterms:W3CDTF">2026-03-10T12:32:00Z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